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B52A2ED" w14:textId="77777777" w:rsidR="001563BE" w:rsidRPr="00472FAE" w:rsidRDefault="00D3179F" w:rsidP="00D261BA">
      <w:pPr>
        <w:rPr>
          <w:sz w:val="10"/>
        </w:rPr>
      </w:pPr>
      <w:bookmarkStart w:id="0" w:name="_GoBack"/>
      <w:bookmarkEnd w:id="0"/>
      <w:r>
        <w:rPr>
          <w:noProof/>
          <w:sz w:val="10"/>
        </w:rPr>
        <w:drawing>
          <wp:anchor distT="0" distB="0" distL="114300" distR="114300" simplePos="0" relativeHeight="251662336" behindDoc="1" locked="0" layoutInCell="1" allowOverlap="1" wp14:anchorId="3438BD5B" wp14:editId="7FC52332">
            <wp:simplePos x="0" y="0"/>
            <wp:positionH relativeFrom="column">
              <wp:posOffset>-232410</wp:posOffset>
            </wp:positionH>
            <wp:positionV relativeFrom="paragraph">
              <wp:posOffset>81888</wp:posOffset>
            </wp:positionV>
            <wp:extent cx="3042914" cy="2181225"/>
            <wp:effectExtent l="0" t="0" r="0" b="0"/>
            <wp:wrapTight wrapText="bothSides">
              <wp:wrapPolygon edited="0">
                <wp:start x="9603" y="1886"/>
                <wp:lineTo x="8250" y="2452"/>
                <wp:lineTo x="5275" y="4528"/>
                <wp:lineTo x="5275" y="5282"/>
                <wp:lineTo x="3922" y="8300"/>
                <wp:lineTo x="3787" y="14337"/>
                <wp:lineTo x="1488" y="14526"/>
                <wp:lineTo x="947" y="15092"/>
                <wp:lineTo x="947" y="18110"/>
                <wp:lineTo x="5816" y="19053"/>
                <wp:lineTo x="9062" y="19431"/>
                <wp:lineTo x="12038" y="19431"/>
                <wp:lineTo x="15148" y="19053"/>
                <wp:lineTo x="20288" y="17921"/>
                <wp:lineTo x="20288" y="15469"/>
                <wp:lineTo x="19612" y="14526"/>
                <wp:lineTo x="17312" y="14337"/>
                <wp:lineTo x="17312" y="11319"/>
                <wp:lineTo x="17042" y="8300"/>
                <wp:lineTo x="16095" y="5848"/>
                <wp:lineTo x="15825" y="4716"/>
                <wp:lineTo x="12714" y="2452"/>
                <wp:lineTo x="11632" y="1886"/>
                <wp:lineTo x="9603" y="1886"/>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LOGO.png"/>
                    <pic:cNvPicPr/>
                  </pic:nvPicPr>
                  <pic:blipFill>
                    <a:blip r:embed="rId11" cstate="print">
                      <a:extLst>
                        <a:ext uri="{BEBA8EAE-BF5A-486C-A8C5-ECC9F3942E4B}">
                          <a14:imgProps xmlns:a14="http://schemas.microsoft.com/office/drawing/2010/main">
                            <a14:imgLayer r:embed="rId12">
                              <a14:imgEffect>
                                <a14:backgroundRemoval t="9587" b="89587" l="6991" r="91232">
                                  <a14:foregroundMark x1="9360" y1="70413" x2="9360" y2="70413"/>
                                  <a14:foregroundMark x1="8412" y1="80000" x2="8412" y2="80000"/>
                                  <a14:foregroundMark x1="7464" y1="70413" x2="7464" y2="70413"/>
                                  <a14:foregroundMark x1="7109" y1="80165" x2="7109" y2="80165"/>
                                  <a14:foregroundMark x1="6991" y1="70083" x2="6991" y2="70083"/>
                                  <a14:foregroundMark x1="90995" y1="70909" x2="90995" y2="70909"/>
                                  <a14:foregroundMark x1="91232" y1="80496" x2="91232" y2="80496"/>
                                </a14:backgroundRemoval>
                              </a14:imgEffect>
                            </a14:imgLayer>
                          </a14:imgProps>
                        </a:ext>
                        <a:ext uri="{28A0092B-C50C-407E-A947-70E740481C1C}">
                          <a14:useLocalDpi xmlns:a14="http://schemas.microsoft.com/office/drawing/2010/main" val="0"/>
                        </a:ext>
                      </a:extLst>
                    </a:blip>
                    <a:stretch>
                      <a:fillRect/>
                    </a:stretch>
                  </pic:blipFill>
                  <pic:spPr>
                    <a:xfrm>
                      <a:off x="0" y="0"/>
                      <a:ext cx="3042914" cy="2181225"/>
                    </a:xfrm>
                    <a:prstGeom prst="rect">
                      <a:avLst/>
                    </a:prstGeom>
                  </pic:spPr>
                </pic:pic>
              </a:graphicData>
            </a:graphic>
          </wp:anchor>
        </w:drawing>
      </w:r>
      <w:r w:rsidR="00414285">
        <w:rPr>
          <w:noProof/>
          <w:sz w:val="10"/>
        </w:rPr>
        <mc:AlternateContent>
          <mc:Choice Requires="wps">
            <w:drawing>
              <wp:anchor distT="0" distB="0" distL="114300" distR="114300" simplePos="0" relativeHeight="251659264" behindDoc="0" locked="0" layoutInCell="1" allowOverlap="1" wp14:anchorId="48E43EE2" wp14:editId="774D388B">
                <wp:simplePos x="0" y="0"/>
                <wp:positionH relativeFrom="margin">
                  <wp:posOffset>3672840</wp:posOffset>
                </wp:positionH>
                <wp:positionV relativeFrom="paragraph">
                  <wp:posOffset>-571500</wp:posOffset>
                </wp:positionV>
                <wp:extent cx="3857625" cy="1209675"/>
                <wp:effectExtent l="0" t="0" r="0" b="0"/>
                <wp:wrapNone/>
                <wp:docPr id="23" name="Text Box 23"/>
                <wp:cNvGraphicFramePr/>
                <a:graphic xmlns:a="http://schemas.openxmlformats.org/drawingml/2006/main">
                  <a:graphicData uri="http://schemas.microsoft.com/office/word/2010/wordprocessingShape">
                    <wps:wsp>
                      <wps:cNvSpPr txBox="1"/>
                      <wps:spPr>
                        <a:xfrm>
                          <a:off x="0" y="0"/>
                          <a:ext cx="3857625" cy="1209675"/>
                        </a:xfrm>
                        <a:prstGeom prst="rect">
                          <a:avLst/>
                        </a:prstGeom>
                        <a:noFill/>
                        <a:ln w="6350">
                          <a:noFill/>
                        </a:ln>
                      </wps:spPr>
                      <wps:txbx>
                        <w:txbxContent>
                          <w:p w14:paraId="2F27B0BA" w14:textId="77777777" w:rsidR="00D50735" w:rsidRPr="00414285" w:rsidRDefault="00D50735">
                            <w:pPr>
                              <w:rPr>
                                <w:rFonts w:ascii="Vladimir Script" w:hAnsi="Vladimir Script"/>
                                <w:color w:val="1F08C8"/>
                                <w:sz w:val="140"/>
                                <w:szCs w:val="140"/>
                              </w:rPr>
                            </w:pPr>
                            <w:r w:rsidRPr="00414285">
                              <w:rPr>
                                <w:rFonts w:ascii="Vladimir Script" w:hAnsi="Vladimir Script"/>
                                <w:color w:val="1F08C8"/>
                                <w:sz w:val="140"/>
                                <w:szCs w:val="140"/>
                              </w:rPr>
                              <w:t>Chi Sigma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type w14:anchorId="48E43EE2" id="_x0000_t202" coordsize="21600,21600" o:spt="202" path="m,l,21600r21600,l21600,xe">
                <v:stroke joinstyle="miter"/>
                <v:path gradientshapeok="t" o:connecttype="rect"/>
              </v:shapetype>
              <v:shape id="Text Box 23" o:spid="_x0000_s1026" type="#_x0000_t202" style="position:absolute;margin-left:289.2pt;margin-top:-45pt;width:303.75pt;height:95.2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" filled="f" stroked="f" strokeweight=".5pt">
                <v:textbox>
                  <w:txbxContent>
                    <w:p w14:paraId="2F27B0BA" w14:textId="77777777" w:rsidR="00D50735" w:rsidRPr="00414285" w:rsidRDefault="00D50735">
                      <w:pPr>
                        <w:rPr>
                          <w:rFonts w:ascii="Vladimir Script" w:hAnsi="Vladimir Script"/>
                          <w:color w:val="1F08C8"/>
                          <w:sz w:val="140"/>
                          <w:szCs w:val="140"/>
                        </w:rPr>
                      </w:pPr>
                      <w:r w:rsidRPr="00414285">
                        <w:rPr>
                          <w:rFonts w:ascii="Vladimir Script" w:hAnsi="Vladimir Script"/>
                          <w:color w:val="1F08C8"/>
                          <w:sz w:val="140"/>
                          <w:szCs w:val="140"/>
                        </w:rPr>
                        <w:t>Chi Sigma</w:t>
                      </w:r>
                    </w:p>
                  </w:txbxContent>
                </v:textbox>
                <w10:wrap anchorx="margin"/>
              </v:shape>
            </w:pict>
          </mc:Fallback>
        </mc:AlternateContent>
      </w:r>
      <w:r w:rsidR="00414285">
        <w:rPr>
          <w:noProof/>
          <w:sz w:val="10"/>
        </w:rPr>
        <mc:AlternateContent>
          <mc:Choice Requires="wps">
            <w:drawing>
              <wp:anchor distT="0" distB="0" distL="114300" distR="114300" simplePos="0" relativeHeight="251661312" behindDoc="0" locked="0" layoutInCell="1" allowOverlap="1" wp14:anchorId="687F2188" wp14:editId="7036541E">
                <wp:simplePos x="0" y="0"/>
                <wp:positionH relativeFrom="page">
                  <wp:posOffset>4086225</wp:posOffset>
                </wp:positionH>
                <wp:positionV relativeFrom="paragraph">
                  <wp:posOffset>182245</wp:posOffset>
                </wp:positionV>
                <wp:extent cx="2790825" cy="542925"/>
                <wp:effectExtent l="0" t="0" r="0" b="0"/>
                <wp:wrapNone/>
                <wp:docPr id="24" name="Text Box 24"/>
                <wp:cNvGraphicFramePr/>
                <a:graphic xmlns:a="http://schemas.openxmlformats.org/drawingml/2006/main">
                  <a:graphicData uri="http://schemas.microsoft.com/office/word/2010/wordprocessingShape">
                    <wps:wsp>
                      <wps:cNvSpPr txBox="1"/>
                      <wps:spPr>
                        <a:xfrm>
                          <a:off x="0" y="0"/>
                          <a:ext cx="2790825" cy="542925"/>
                        </a:xfrm>
                        <a:prstGeom prst="rect">
                          <a:avLst/>
                        </a:prstGeom>
                        <a:noFill/>
                        <a:ln w="6350">
                          <a:noFill/>
                        </a:ln>
                      </wps:spPr>
                      <wps:txbx>
                        <w:txbxContent>
                          <w:p w14:paraId="26CD5A73" w14:textId="77777777" w:rsidR="00D50735" w:rsidRPr="00451943" w:rsidRDefault="00D50735" w:rsidP="00D50735">
                            <w:pPr>
                              <w:rPr>
                                <w:rFonts w:ascii="Engravers MT" w:hAnsi="Engravers MT"/>
                                <w:smallCaps/>
                                <w:color w:val="1F08C8"/>
                                <w:sz w:val="48"/>
                              </w:rPr>
                            </w:pPr>
                            <w:r w:rsidRPr="00451943">
                              <w:rPr>
                                <w:rFonts w:ascii="Engravers MT" w:hAnsi="Engravers MT"/>
                                <w:smallCaps/>
                                <w:color w:val="1F08C8"/>
                                <w:sz w:val="48"/>
                              </w:rPr>
                              <w:t>Chronicles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687F2188" id="Text Box 24" o:spid="_x0000_s1027" type="#_x0000_t202" style="position:absolute;margin-left:321.75pt;margin-top:14.35pt;width:219.75pt;height:42.7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" filled="f" stroked="f" strokeweight=".5pt">
                <v:textbox>
                  <w:txbxContent>
                    <w:p w14:paraId="26CD5A73" w14:textId="77777777" w:rsidR="00D50735" w:rsidRPr="00451943" w:rsidRDefault="00D50735" w:rsidP="00D50735">
                      <w:pPr>
                        <w:rPr>
                          <w:rFonts w:ascii="Engravers MT" w:hAnsi="Engravers MT"/>
                          <w:smallCaps/>
                          <w:color w:val="1F08C8"/>
                          <w:sz w:val="48"/>
                        </w:rPr>
                      </w:pPr>
                      <w:r w:rsidRPr="00451943">
                        <w:rPr>
                          <w:rFonts w:ascii="Engravers MT" w:hAnsi="Engravers MT"/>
                          <w:smallCaps/>
                          <w:color w:val="1F08C8"/>
                          <w:sz w:val="48"/>
                        </w:rPr>
                        <w:t>Chronicles</w:t>
                      </w:r>
                    </w:p>
                  </w:txbxContent>
                </v:textbox>
                <w10:wrap anchorx="page"/>
              </v:shape>
            </w:pict>
          </mc:Fallback>
        </mc:AlternateContent>
      </w:r>
    </w:p>
    <w:p w14:paraId="68F29310" w14:textId="22161A8C" w:rsidR="001563BE" w:rsidRPr="00472FAE" w:rsidRDefault="008F021F" w:rsidP="00D261BA">
      <w:pPr>
        <w:rPr>
          <w:sz w:val="10"/>
        </w:rPr>
        <w:sectPr w:rsidR="001563BE" w:rsidRPr="00472FAE" w:rsidSect="00451943">
          <w:headerReference w:type="default" r:id="rId13"/>
          <w:footerReference w:type="default" r:id="rId14"/>
          <w:headerReference w:type="first" r:id="rId15"/>
          <w:footerReference w:type="first" r:id="rId16"/>
          <w:pgSz w:w="12240" w:h="15840" w:code="1"/>
          <w:pgMar w:top="1440" w:right="936" w:bottom="576" w:left="936" w:header="720" w:footer="432" w:gutter="0"/>
          <w:cols w:space="720"/>
          <w:titlePg/>
          <w:docGrid w:linePitch="360"/>
        </w:sectPr>
      </w:pPr>
      <w:r>
        <w:rPr>
          <w:noProof/>
        </w:rPr>
        <mc:AlternateContent>
          <mc:Choice Requires="wps">
            <w:drawing>
              <wp:anchor distT="0" distB="0" distL="114300" distR="114300" simplePos="0" relativeHeight="251665408" behindDoc="0" locked="0" layoutInCell="1" allowOverlap="1" wp14:anchorId="13022F29" wp14:editId="4F641CB9">
                <wp:simplePos x="0" y="0"/>
                <wp:positionH relativeFrom="column">
                  <wp:posOffset>-321228</wp:posOffset>
                </wp:positionH>
                <wp:positionV relativeFrom="paragraph">
                  <wp:posOffset>2108225</wp:posOffset>
                </wp:positionV>
                <wp:extent cx="3404038" cy="525312"/>
                <wp:effectExtent l="0" t="0" r="0" b="0"/>
                <wp:wrapNone/>
                <wp:docPr id="39" name="Text Box 39"/>
                <wp:cNvGraphicFramePr/>
                <a:graphic xmlns:a="http://schemas.openxmlformats.org/drawingml/2006/main">
                  <a:graphicData uri="http://schemas.microsoft.com/office/word/2010/wordprocessingShape">
                    <wps:wsp>
                      <wps:cNvSpPr txBox="1"/>
                      <wps:spPr>
                        <a:xfrm>
                          <a:off x="0" y="0"/>
                          <a:ext cx="3404038" cy="525312"/>
                        </a:xfrm>
                        <a:prstGeom prst="rect">
                          <a:avLst/>
                        </a:prstGeom>
                        <a:noFill/>
                        <a:ln w="6350">
                          <a:noFill/>
                        </a:ln>
                      </wps:spPr>
                      <wps:txbx>
                        <w:txbxContent>
                          <w:p w14:paraId="7169C1CA" w14:textId="71B069A9" w:rsidR="00D3179F" w:rsidRPr="008F021F" w:rsidRDefault="008F021F" w:rsidP="00D3179F">
                            <w:pPr>
                              <w:jc w:val="center"/>
                              <w:rPr>
                                <w:rFonts w:ascii="Engravers MT" w:hAnsi="Engravers MT"/>
                                <w:smallCaps/>
                                <w:color w:val="1F08C8"/>
                              </w:rPr>
                            </w:pPr>
                            <w:r w:rsidRPr="008F021F">
                              <w:rPr>
                                <w:rFonts w:ascii="Engravers MT" w:hAnsi="Engravers MT"/>
                                <w:smallCaps/>
                                <w:color w:val="1F08C8"/>
                              </w:rPr>
                              <w:t>Human Trafficking/Sexual Assault Campaign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13022F29" id="Text Box 39" o:spid="_x0000_s1028" type="#_x0000_t202" style="position:absolute;margin-left:-25.3pt;margin-top:166pt;width:268.05pt;height:41.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" filled="f" stroked="f" strokeweight=".5pt">
                <v:textbox>
                  <w:txbxContent>
                    <w:p w14:paraId="7169C1CA" w14:textId="71B069A9" w:rsidR="00D3179F" w:rsidRPr="008F021F" w:rsidRDefault="008F021F" w:rsidP="00D3179F">
                      <w:pPr>
                        <w:jc w:val="center"/>
                        <w:rPr>
                          <w:rFonts w:ascii="Engravers MT" w:hAnsi="Engravers MT"/>
                          <w:smallCaps/>
                          <w:color w:val="1F08C8"/>
                        </w:rPr>
                      </w:pPr>
                      <w:r w:rsidRPr="008F021F">
                        <w:rPr>
                          <w:rFonts w:ascii="Engravers MT" w:hAnsi="Engravers MT"/>
                          <w:smallCaps/>
                          <w:color w:val="1F08C8"/>
                        </w:rPr>
                        <w:t>Human Trafficking/Sexual Assault Campaign</w:t>
                      </w:r>
                    </w:p>
                  </w:txbxContent>
                </v:textbox>
              </v:shape>
            </w:pict>
          </mc:Fallback>
        </mc:AlternateContent>
      </w:r>
      <w:r w:rsidR="006F48C6">
        <w:rPr>
          <w:noProof/>
        </w:rPr>
        <mc:AlternateContent>
          <mc:Choice Requires="wps">
            <w:drawing>
              <wp:anchor distT="0" distB="0" distL="114300" distR="114300" simplePos="0" relativeHeight="251678720" behindDoc="0" locked="0" layoutInCell="1" allowOverlap="1" wp14:anchorId="1139C329" wp14:editId="56653688">
                <wp:simplePos x="0" y="0"/>
                <wp:positionH relativeFrom="column">
                  <wp:posOffset>213162</wp:posOffset>
                </wp:positionH>
                <wp:positionV relativeFrom="paragraph">
                  <wp:posOffset>6822729</wp:posOffset>
                </wp:positionV>
                <wp:extent cx="3716977" cy="570015"/>
                <wp:effectExtent l="0" t="0" r="0" b="1905"/>
                <wp:wrapNone/>
                <wp:docPr id="54" name="Text Box 54"/>
                <wp:cNvGraphicFramePr/>
                <a:graphic xmlns:a="http://schemas.openxmlformats.org/drawingml/2006/main">
                  <a:graphicData uri="http://schemas.microsoft.com/office/word/2010/wordprocessingShape">
                    <wps:wsp>
                      <wps:cNvSpPr txBox="1"/>
                      <wps:spPr>
                        <a:xfrm>
                          <a:off x="0" y="0"/>
                          <a:ext cx="3716977" cy="570015"/>
                        </a:xfrm>
                        <a:prstGeom prst="rect">
                          <a:avLst/>
                        </a:prstGeom>
                        <a:noFill/>
                        <a:ln w="6350">
                          <a:noFill/>
                        </a:ln>
                      </wps:spPr>
                      <wps:txbx>
                        <w:txbxContent>
                          <w:p w14:paraId="0452F3D3" w14:textId="3D705DF5" w:rsidR="007F5AF5" w:rsidRPr="007F5AF5" w:rsidRDefault="007F5AF5" w:rsidP="007F5AF5">
                            <w:pPr>
                              <w:rPr>
                                <w:rFonts w:ascii="Copperplate Gothic Bold" w:hAnsi="Copperplate Gothic Bold"/>
                                <w:color w:val="FFC000"/>
                                <w:sz w:val="32"/>
                              </w:rPr>
                            </w:pPr>
                            <w:r>
                              <w:rPr>
                                <w:rFonts w:ascii="Copperplate Gothic Bold" w:hAnsi="Copperplate Gothic Bold"/>
                                <w:color w:val="FFC000"/>
                                <w:sz w:val="32"/>
                              </w:rPr>
                              <w:t>Event Name:</w:t>
                            </w:r>
                            <w:r w:rsidR="0038077F">
                              <w:rPr>
                                <w:rFonts w:ascii="Copperplate Gothic Bold" w:hAnsi="Copperplate Gothic Bold"/>
                                <w:color w:val="FFC000"/>
                                <w:sz w:val="32"/>
                              </w:rPr>
                              <w:t xml:space="preserve"> </w:t>
                            </w:r>
                            <w:r w:rsidR="006F48C6">
                              <w:rPr>
                                <w:rFonts w:ascii="Copperplate Gothic Bold" w:hAnsi="Copperplate Gothic Bold"/>
                                <w:color w:val="FFC000"/>
                                <w:sz w:val="32"/>
                              </w:rPr>
                              <w:t>State of the Sorority Address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1139C329" id="Text Box 54" o:spid="_x0000_s1029" type="#_x0000_t202" style="position:absolute;margin-left:16.8pt;margin-top:537.2pt;width:292.7pt;height:44.9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" filled="f" stroked="f" strokeweight=".5pt">
                <v:textbox>
                  <w:txbxContent>
                    <w:p w14:paraId="0452F3D3" w14:textId="3D705DF5" w:rsidR="007F5AF5" w:rsidRPr="007F5AF5" w:rsidRDefault="007F5AF5" w:rsidP="007F5AF5">
                      <w:pPr>
                        <w:rPr>
                          <w:rFonts w:ascii="Copperplate Gothic Bold" w:hAnsi="Copperplate Gothic Bold"/>
                          <w:color w:val="FFC000"/>
                          <w:sz w:val="32"/>
                        </w:rPr>
                      </w:pPr>
                      <w:r>
                        <w:rPr>
                          <w:rFonts w:ascii="Copperplate Gothic Bold" w:hAnsi="Copperplate Gothic Bold"/>
                          <w:color w:val="FFC000"/>
                          <w:sz w:val="32"/>
                        </w:rPr>
                        <w:t>Event Name:</w:t>
                      </w:r>
                      <w:r w:rsidR="0038077F">
                        <w:rPr>
                          <w:rFonts w:ascii="Copperplate Gothic Bold" w:hAnsi="Copperplate Gothic Bold"/>
                          <w:color w:val="FFC000"/>
                          <w:sz w:val="32"/>
                        </w:rPr>
                        <w:t xml:space="preserve"> </w:t>
                      </w:r>
                      <w:r w:rsidR="006F48C6">
                        <w:rPr>
                          <w:rFonts w:ascii="Copperplate Gothic Bold" w:hAnsi="Copperplate Gothic Bold"/>
                          <w:color w:val="FFC000"/>
                          <w:sz w:val="32"/>
                        </w:rPr>
                        <w:t>State of the Sorority Address</w:t>
                      </w:r>
                    </w:p>
                  </w:txbxContent>
                </v:textbox>
              </v:shape>
            </w:pict>
          </mc:Fallback>
        </mc:AlternateContent>
      </w:r>
      <w:r w:rsidR="006F48C6">
        <w:rPr>
          <w:noProof/>
        </w:rPr>
        <mc:AlternateContent>
          <mc:Choice Requires="wps">
            <w:drawing>
              <wp:anchor distT="0" distB="0" distL="114300" distR="114300" simplePos="0" relativeHeight="251684864" behindDoc="0" locked="0" layoutInCell="1" allowOverlap="1" wp14:anchorId="3FD5D8B5" wp14:editId="5827B406">
                <wp:simplePos x="0" y="0"/>
                <wp:positionH relativeFrom="column">
                  <wp:posOffset>236913</wp:posOffset>
                </wp:positionH>
                <wp:positionV relativeFrom="paragraph">
                  <wp:posOffset>7701503</wp:posOffset>
                </wp:positionV>
                <wp:extent cx="3491345" cy="648236"/>
                <wp:effectExtent l="0" t="0" r="0" b="0"/>
                <wp:wrapNone/>
                <wp:docPr id="57" name="Text Box 57"/>
                <wp:cNvGraphicFramePr/>
                <a:graphic xmlns:a="http://schemas.openxmlformats.org/drawingml/2006/main">
                  <a:graphicData uri="http://schemas.microsoft.com/office/word/2010/wordprocessingShape">
                    <wps:wsp>
                      <wps:cNvSpPr txBox="1"/>
                      <wps:spPr>
                        <a:xfrm>
                          <a:off x="0" y="0"/>
                          <a:ext cx="3491345" cy="648236"/>
                        </a:xfrm>
                        <a:prstGeom prst="rect">
                          <a:avLst/>
                        </a:prstGeom>
                        <a:noFill/>
                        <a:ln w="6350">
                          <a:noFill/>
                        </a:ln>
                      </wps:spPr>
                      <wps:txbx>
                        <w:txbxContent>
                          <w:p w14:paraId="208074A9" w14:textId="3869E37A" w:rsidR="007F5AF5" w:rsidRPr="007F5AF5" w:rsidRDefault="007F5AF5" w:rsidP="007F5AF5">
                            <w:pPr>
                              <w:rPr>
                                <w:rFonts w:ascii="Copperplate Gothic Bold" w:hAnsi="Copperplate Gothic Bold"/>
                                <w:color w:val="FFC000"/>
                                <w:sz w:val="24"/>
                              </w:rPr>
                            </w:pPr>
                            <w:r w:rsidRPr="007F5AF5">
                              <w:rPr>
                                <w:rFonts w:ascii="Copperplate Gothic Bold" w:hAnsi="Copperplate Gothic Bold"/>
                                <w:color w:val="FFC000"/>
                                <w:sz w:val="24"/>
                              </w:rPr>
                              <w:t>Event Details</w:t>
                            </w:r>
                            <w:r w:rsidR="00B918E5">
                              <w:rPr>
                                <w:rFonts w:ascii="Copperplate Gothic Bold" w:hAnsi="Copperplate Gothic Bold"/>
                                <w:color w:val="FFC000"/>
                                <w:sz w:val="24"/>
                              </w:rPr>
                              <w:t xml:space="preserve">: </w:t>
                            </w:r>
                            <w:r w:rsidR="006F48C6">
                              <w:rPr>
                                <w:rFonts w:ascii="Copperplate Gothic Bold" w:hAnsi="Copperplate Gothic Bold"/>
                                <w:color w:val="FFC000"/>
                                <w:sz w:val="24"/>
                              </w:rPr>
                              <w:t>Tuesday January 26, 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3FD5D8B5" id="Text Box 57" o:spid="_x0000_s1030" type="#_x0000_t202" style="position:absolute;margin-left:18.65pt;margin-top:606.4pt;width:274.9pt;height:51.0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" filled="f" stroked="f" strokeweight=".5pt">
                <v:textbox>
                  <w:txbxContent>
                    <w:p w14:paraId="208074A9" w14:textId="3869E37A" w:rsidR="007F5AF5" w:rsidRPr="007F5AF5" w:rsidRDefault="007F5AF5" w:rsidP="007F5AF5">
                      <w:pPr>
                        <w:rPr>
                          <w:rFonts w:ascii="Copperplate Gothic Bold" w:hAnsi="Copperplate Gothic Bold"/>
                          <w:color w:val="FFC000"/>
                          <w:sz w:val="24"/>
                        </w:rPr>
                      </w:pPr>
                      <w:r w:rsidRPr="007F5AF5">
                        <w:rPr>
                          <w:rFonts w:ascii="Copperplate Gothic Bold" w:hAnsi="Copperplate Gothic Bold"/>
                          <w:color w:val="FFC000"/>
                          <w:sz w:val="24"/>
                        </w:rPr>
                        <w:t>Event Details</w:t>
                      </w:r>
                      <w:r w:rsidR="00B918E5">
                        <w:rPr>
                          <w:rFonts w:ascii="Copperplate Gothic Bold" w:hAnsi="Copperplate Gothic Bold"/>
                          <w:color w:val="FFC000"/>
                          <w:sz w:val="24"/>
                        </w:rPr>
                        <w:t xml:space="preserve">: </w:t>
                      </w:r>
                      <w:r w:rsidR="006F48C6">
                        <w:rPr>
                          <w:rFonts w:ascii="Copperplate Gothic Bold" w:hAnsi="Copperplate Gothic Bold"/>
                          <w:color w:val="FFC000"/>
                          <w:sz w:val="24"/>
                        </w:rPr>
                        <w:t>Tuesday January 26, 2021</w:t>
                      </w:r>
                    </w:p>
                  </w:txbxContent>
                </v:textbox>
              </v:shape>
            </w:pict>
          </mc:Fallback>
        </mc:AlternateContent>
      </w:r>
      <w:r w:rsidR="00451943">
        <w:rPr>
          <w:sz w:val="10"/>
        </w:rPr>
        <w:t>ccc</w:t>
      </w:r>
      <w:r w:rsidR="00114CC8">
        <w:rPr>
          <w:noProof/>
        </w:rPr>
        <mc:AlternateContent>
          <mc:Choice Requires="wps">
            <w:drawing>
              <wp:anchor distT="0" distB="0" distL="114300" distR="114300" simplePos="0" relativeHeight="251686912" behindDoc="0" locked="0" layoutInCell="1" allowOverlap="1" wp14:anchorId="653E8946" wp14:editId="458A6295">
                <wp:simplePos x="0" y="0"/>
                <wp:positionH relativeFrom="margin">
                  <wp:posOffset>1223010</wp:posOffset>
                </wp:positionH>
                <wp:positionV relativeFrom="paragraph">
                  <wp:posOffset>7220585</wp:posOffset>
                </wp:positionV>
                <wp:extent cx="1732915" cy="1158875"/>
                <wp:effectExtent l="0" t="0" r="0" b="3175"/>
                <wp:wrapNone/>
                <wp:docPr id="58" name="Text Box 58"/>
                <wp:cNvGraphicFramePr/>
                <a:graphic xmlns:a="http://schemas.openxmlformats.org/drawingml/2006/main">
                  <a:graphicData uri="http://schemas.microsoft.com/office/word/2010/wordprocessingShape">
                    <wps:wsp>
                      <wps:cNvSpPr txBox="1"/>
                      <wps:spPr>
                        <a:xfrm>
                          <a:off x="0" y="0"/>
                          <a:ext cx="1732915" cy="1158875"/>
                        </a:xfrm>
                        <a:prstGeom prst="rect">
                          <a:avLst/>
                        </a:prstGeom>
                        <a:noFill/>
                        <a:ln w="6350">
                          <a:noFill/>
                        </a:ln>
                      </wps:spPr>
                      <wps:txbx>
                        <w:txbxContent>
                          <w:p w14:paraId="6A5D070C" w14:textId="3ADF8DCA" w:rsidR="007F5AF5" w:rsidRPr="007F5AF5" w:rsidRDefault="007F5AF5" w:rsidP="007F5AF5">
                            <w:pPr>
                              <w:rPr>
                                <w:rFonts w:ascii="Copperplate Gothic Bold" w:hAnsi="Copperplate Gothic Bold"/>
                                <w:color w:val="FFC000"/>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653E8946" id="Text Box 58" o:spid="_x0000_s1031" type="#_x0000_t202" style="position:absolute;margin-left:96.3pt;margin-top:568.55pt;width:136.45pt;height:91.25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" filled="f" stroked="f" strokeweight=".5pt">
                <v:textbox>
                  <w:txbxContent>
                    <w:p w14:paraId="6A5D070C" w14:textId="3ADF8DCA" w:rsidR="007F5AF5" w:rsidRPr="007F5AF5" w:rsidRDefault="007F5AF5" w:rsidP="007F5AF5">
                      <w:pPr>
                        <w:rPr>
                          <w:rFonts w:ascii="Copperplate Gothic Bold" w:hAnsi="Copperplate Gothic Bold"/>
                          <w:color w:val="FFC000"/>
                          <w:sz w:val="24"/>
                        </w:rPr>
                      </w:pPr>
                    </w:p>
                  </w:txbxContent>
                </v:textbox>
                <w10:wrap anchorx="margin"/>
              </v:shape>
            </w:pict>
          </mc:Fallback>
        </mc:AlternateContent>
      </w:r>
      <w:r w:rsidR="00FE025C">
        <w:rPr>
          <w:noProof/>
        </w:rPr>
        <w:drawing>
          <wp:anchor distT="0" distB="0" distL="114300" distR="114300" simplePos="0" relativeHeight="251712512" behindDoc="1" locked="0" layoutInCell="1" allowOverlap="1" wp14:anchorId="7E04D813" wp14:editId="28132FC5">
            <wp:simplePos x="0" y="0"/>
            <wp:positionH relativeFrom="margin">
              <wp:posOffset>6028661</wp:posOffset>
            </wp:positionH>
            <wp:positionV relativeFrom="paragraph">
              <wp:posOffset>7328713</wp:posOffset>
            </wp:positionV>
            <wp:extent cx="1043940" cy="1043940"/>
            <wp:effectExtent l="0" t="0" r="0" b="3810"/>
            <wp:wrapTight wrapText="bothSides">
              <wp:wrapPolygon edited="0">
                <wp:start x="9854" y="0"/>
                <wp:lineTo x="3153" y="2759"/>
                <wp:lineTo x="1577" y="3942"/>
                <wp:lineTo x="2365" y="12613"/>
                <wp:lineTo x="2759" y="16161"/>
                <wp:lineTo x="5518" y="18920"/>
                <wp:lineTo x="9066" y="18920"/>
                <wp:lineTo x="9854" y="21285"/>
                <wp:lineTo x="11431" y="21285"/>
                <wp:lineTo x="12219" y="18920"/>
                <wp:lineTo x="15766" y="18920"/>
                <wp:lineTo x="18526" y="15766"/>
                <wp:lineTo x="20102" y="4336"/>
                <wp:lineTo x="18131" y="2365"/>
                <wp:lineTo x="12219" y="0"/>
                <wp:lineTo x="9854" y="0"/>
              </wp:wrapPolygon>
            </wp:wrapTight>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sigma-gamma-rho-crest-shield-new-official-2014.jpg"/>
                    <pic:cNvPicPr/>
                  </pic:nvPicPr>
                  <pic:blipFill>
                    <a:blip r:embed="rId17" cstate="print">
                      <a:extLst>
                        <a:ext uri="{BEBA8EAE-BF5A-486C-A8C5-ECC9F3942E4B}">
                          <a14:imgProps xmlns:a14="http://schemas.microsoft.com/office/drawing/2010/main">
                            <a14:imgLayer r:embed="rId18">
                              <a14:imgEffect>
                                <a14:backgroundRemoval t="2750" b="96125" l="10000" r="90000">
                                  <a14:foregroundMark x1="26500" y1="20000" x2="26500" y2="20000"/>
                                  <a14:foregroundMark x1="32250" y1="71250" x2="32250" y2="71250"/>
                                  <a14:foregroundMark x1="64625" y1="68125" x2="64625" y2="68125"/>
                                  <a14:foregroundMark x1="56500" y1="58500" x2="56500" y2="58500"/>
                                  <a14:foregroundMark x1="62125" y1="34750" x2="62125" y2="34750"/>
                                  <a14:foregroundMark x1="52000" y1="6000" x2="52000" y2="6000"/>
                                  <a14:foregroundMark x1="48750" y1="7000" x2="53625" y2="7375"/>
                                  <a14:foregroundMark x1="50500" y1="3125" x2="52375" y2="2750"/>
                                  <a14:foregroundMark x1="17000" y1="23125" x2="67625" y2="41875"/>
                                  <a14:foregroundMark x1="67625" y1="41875" x2="74875" y2="42750"/>
                                  <a14:foregroundMark x1="74875" y1="42750" x2="80875" y2="37875"/>
                                  <a14:foregroundMark x1="80875" y1="37875" x2="83500" y2="29375"/>
                                  <a14:foregroundMark x1="83500" y1="29375" x2="81500" y2="21000"/>
                                  <a14:foregroundMark x1="81500" y1="21000" x2="72375" y2="25625"/>
                                  <a14:foregroundMark x1="72375" y1="25625" x2="45375" y2="56375"/>
                                  <a14:foregroundMark x1="45375" y1="56375" x2="24125" y2="34250"/>
                                  <a14:foregroundMark x1="24125" y1="34250" x2="34250" y2="28250"/>
                                  <a14:foregroundMark x1="34250" y1="28250" x2="42500" y2="28375"/>
                                  <a14:foregroundMark x1="42500" y1="28375" x2="52125" y2="25750"/>
                                  <a14:foregroundMark x1="52125" y1="25750" x2="64750" y2="43125"/>
                                  <a14:foregroundMark x1="64750" y1="43125" x2="65750" y2="55625"/>
                                  <a14:foregroundMark x1="65750" y1="55625" x2="64250" y2="63500"/>
                                  <a14:foregroundMark x1="64250" y1="63500" x2="58375" y2="69750"/>
                                  <a14:foregroundMark x1="58375" y1="69750" x2="45625" y2="70000"/>
                                  <a14:foregroundMark x1="45625" y1="70000" x2="19875" y2="55375"/>
                                  <a14:foregroundMark x1="19875" y1="55375" x2="12625" y2="48250"/>
                                  <a14:foregroundMark x1="12625" y1="48250" x2="12146" y2="43123"/>
                                  <a14:foregroundMark x1="12011" y1="38582" x2="16875" y2="33125"/>
                                  <a14:foregroundMark x1="16875" y1="33125" x2="26375" y2="32625"/>
                                  <a14:foregroundMark x1="26375" y1="32625" x2="37125" y2="34000"/>
                                  <a14:foregroundMark x1="37125" y1="34000" x2="44250" y2="37875"/>
                                  <a14:foregroundMark x1="44250" y1="37875" x2="54000" y2="55875"/>
                                  <a14:foregroundMark x1="27000" y1="21000" x2="70500" y2="21625"/>
                                  <a14:foregroundMark x1="70500" y1="21625" x2="73750" y2="21125"/>
                                  <a14:foregroundMark x1="58625" y1="27125" x2="68750" y2="28750"/>
                                  <a14:foregroundMark x1="68750" y1="28750" x2="71875" y2="25000"/>
                                  <a14:foregroundMark x1="85250" y1="20875" x2="85250" y2="20875"/>
                                  <a14:foregroundMark x1="85125" y1="45500" x2="85125" y2="45500"/>
                                  <a14:foregroundMark x1="74000" y1="62625" x2="74000" y2="62625"/>
                                  <a14:foregroundMark x1="74500" y1="60375" x2="70000" y2="67000"/>
                                  <a14:foregroundMark x1="70000" y1="67000" x2="63375" y2="71125"/>
                                  <a14:foregroundMark x1="63375" y1="71125" x2="37625" y2="75500"/>
                                  <a14:foregroundMark x1="37625" y1="75500" x2="26125" y2="62000"/>
                                  <a14:foregroundMark x1="27000" y1="72625" x2="27000" y2="72625"/>
                                  <a14:foregroundMark x1="74875" y1="72000" x2="74875" y2="72000"/>
                                  <a14:foregroundMark x1="77000" y1="79125" x2="77000" y2="79125"/>
                                  <a14:foregroundMark x1="50125" y1="84750" x2="50375" y2="96125"/>
                                  <a14:backgroundMark x1="11625" y1="38625" x2="12125" y2="43125"/>
                                </a14:backgroundRemoval>
                              </a14:imgEffect>
                            </a14:imgLayer>
                          </a14:imgProps>
                        </a:ext>
                        <a:ext uri="{28A0092B-C50C-407E-A947-70E740481C1C}">
                          <a14:useLocalDpi xmlns:a14="http://schemas.microsoft.com/office/drawing/2010/main" val="0"/>
                        </a:ext>
                      </a:extLst>
                    </a:blip>
                    <a:stretch>
                      <a:fillRect/>
                    </a:stretch>
                  </pic:blipFill>
                  <pic:spPr>
                    <a:xfrm>
                      <a:off x="0" y="0"/>
                      <a:ext cx="1043940" cy="1043940"/>
                    </a:xfrm>
                    <a:prstGeom prst="rect">
                      <a:avLst/>
                    </a:prstGeom>
                  </pic:spPr>
                </pic:pic>
              </a:graphicData>
            </a:graphic>
            <wp14:sizeRelH relativeFrom="margin">
              <wp14:pctWidth>0</wp14:pctWidth>
            </wp14:sizeRelH>
            <wp14:sizeRelV relativeFrom="margin">
              <wp14:pctHeight>0</wp14:pctHeight>
            </wp14:sizeRelV>
          </wp:anchor>
        </w:drawing>
      </w:r>
      <w:r w:rsidR="00FE025C">
        <w:rPr>
          <w:noProof/>
        </w:rPr>
        <mc:AlternateContent>
          <mc:Choice Requires="wps">
            <w:drawing>
              <wp:anchor distT="0" distB="0" distL="114300" distR="114300" simplePos="0" relativeHeight="251711488" behindDoc="0" locked="0" layoutInCell="1" allowOverlap="1" wp14:anchorId="74268EF8" wp14:editId="0647AE8B">
                <wp:simplePos x="0" y="0"/>
                <wp:positionH relativeFrom="column">
                  <wp:posOffset>3584235</wp:posOffset>
                </wp:positionH>
                <wp:positionV relativeFrom="paragraph">
                  <wp:posOffset>1431216</wp:posOffset>
                </wp:positionV>
                <wp:extent cx="3365790" cy="4816549"/>
                <wp:effectExtent l="0" t="0" r="6350" b="3175"/>
                <wp:wrapNone/>
                <wp:docPr id="79" name="Text Box 79"/>
                <wp:cNvGraphicFramePr/>
                <a:graphic xmlns:a="http://schemas.openxmlformats.org/drawingml/2006/main">
                  <a:graphicData uri="http://schemas.microsoft.com/office/word/2010/wordprocessingShape">
                    <wps:wsp>
                      <wps:cNvSpPr txBox="1"/>
                      <wps:spPr>
                        <a:xfrm>
                          <a:off x="0" y="0"/>
                          <a:ext cx="3365790" cy="4816549"/>
                        </a:xfrm>
                        <a:prstGeom prst="rect">
                          <a:avLst/>
                        </a:prstGeom>
                        <a:solidFill>
                          <a:schemeClr val="lt1"/>
                        </a:solidFill>
                        <a:ln w="6350">
                          <a:noFill/>
                        </a:ln>
                      </wps:spPr>
                      <wps:txbx>
                        <w:txbxContent>
                          <w:p w14:paraId="01B632E4" w14:textId="65300B49" w:rsidR="00026548" w:rsidRPr="00FE2817" w:rsidRDefault="00D311D2" w:rsidP="00114CC8">
                            <w:pPr>
                              <w:shd w:val="clear" w:color="auto" w:fill="FFFFFF"/>
                              <w:contextualSpacing w:val="0"/>
                              <w:jc w:val="both"/>
                              <w:rPr>
                                <w:rFonts w:eastAsia="Times New Roman" w:cstheme="minorHAnsi"/>
                                <w:color w:val="222222"/>
                                <w:sz w:val="28"/>
                                <w:szCs w:val="28"/>
                              </w:rPr>
                            </w:pPr>
                            <w:r w:rsidRPr="00FE2817">
                              <w:rPr>
                                <w:rFonts w:eastAsia="Times New Roman" w:cstheme="minorHAnsi"/>
                                <w:color w:val="222222"/>
                                <w:sz w:val="28"/>
                                <w:szCs w:val="28"/>
                              </w:rPr>
                              <w:t>The sorority wide Youth Symposium will be taking place and you do not want to miss out! This will be an event filled with information and present with ways to implement strategies within our own affiliate group.</w:t>
                            </w:r>
                          </w:p>
                          <w:p w14:paraId="21F3909A" w14:textId="0E097324" w:rsidR="00FE025C" w:rsidRDefault="00B462D9" w:rsidP="00FE025C">
                            <w:r>
                              <w:t xml:space="preserve"> </w:t>
                            </w:r>
                            <w:r w:rsidR="00D311D2" w:rsidRPr="00D311D2">
                              <w:rPr>
                                <w:noProof/>
                              </w:rPr>
                              <w:drawing>
                                <wp:inline distT="0" distB="0" distL="0" distR="0" wp14:anchorId="1B92D5D1" wp14:editId="709D6320">
                                  <wp:extent cx="3176270" cy="3176270"/>
                                  <wp:effectExtent l="0" t="0" r="508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176270" cy="317627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http://schemas.microsoft.com/office/word/2018/wordml" xmlns:w16cex="http://schemas.microsoft.com/office/word/2018/wordml/cex">
            <w:pict>
              <v:shape w14:anchorId="74268EF8" id="Text Box 79" o:spid="_x0000_s1032" type="#_x0000_t202" style="position:absolute;margin-left:282.2pt;margin-top:112.7pt;width:265pt;height:379.25pt;z-index:251711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" fillcolor="white [3201]" stroked="f" strokeweight=".5pt">
                <v:textbox>
                  <w:txbxContent>
                    <w:p w14:paraId="01B632E4" w14:textId="65300B49" w:rsidR="00026548" w:rsidRPr="00FE2817" w:rsidRDefault="00D311D2" w:rsidP="00114CC8">
                      <w:pPr>
                        <w:shd w:val="clear" w:color="auto" w:fill="FFFFFF"/>
                        <w:contextualSpacing w:val="0"/>
                        <w:jc w:val="both"/>
                        <w:rPr>
                          <w:rFonts w:eastAsia="Times New Roman" w:cstheme="minorHAnsi"/>
                          <w:color w:val="222222"/>
                          <w:sz w:val="28"/>
                          <w:szCs w:val="28"/>
                        </w:rPr>
                      </w:pPr>
                      <w:r w:rsidRPr="00FE2817">
                        <w:rPr>
                          <w:rFonts w:eastAsia="Times New Roman" w:cstheme="minorHAnsi"/>
                          <w:color w:val="222222"/>
                          <w:sz w:val="28"/>
                          <w:szCs w:val="28"/>
                        </w:rPr>
                        <w:t>The sorority wide Youth Symposium will be taking place and you do not want to miss out! This will be an event filled with information and present with ways to implement strategies within our own affiliate group.</w:t>
                      </w:r>
                    </w:p>
                    <w:p w14:paraId="21F3909A" w14:textId="0E097324" w:rsidR="00FE025C" w:rsidRDefault="00B462D9" w:rsidP="00FE025C">
                      <w:r>
                        <w:t xml:space="preserve"> </w:t>
                      </w:r>
                      <w:r w:rsidR="00D311D2" w:rsidRPr="00D311D2">
                        <w:drawing>
                          <wp:inline distT="0" distB="0" distL="0" distR="0" wp14:anchorId="1B92D5D1" wp14:editId="709D6320">
                            <wp:extent cx="3176270" cy="3176270"/>
                            <wp:effectExtent l="0" t="0" r="508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176270" cy="3176270"/>
                                    </a:xfrm>
                                    <a:prstGeom prst="rect">
                                      <a:avLst/>
                                    </a:prstGeom>
                                  </pic:spPr>
                                </pic:pic>
                              </a:graphicData>
                            </a:graphic>
                          </wp:inline>
                        </w:drawing>
                      </w:r>
                    </w:p>
                  </w:txbxContent>
                </v:textbox>
              </v:shape>
            </w:pict>
          </mc:Fallback>
        </mc:AlternateContent>
      </w:r>
      <w:r w:rsidR="00FE025C">
        <w:rPr>
          <w:noProof/>
        </w:rPr>
        <mc:AlternateContent>
          <mc:Choice Requires="wps">
            <w:drawing>
              <wp:anchor distT="0" distB="0" distL="114300" distR="114300" simplePos="0" relativeHeight="251709440" behindDoc="0" locked="0" layoutInCell="1" allowOverlap="1" wp14:anchorId="06FFB416" wp14:editId="1AAC5C34">
                <wp:simplePos x="0" y="0"/>
                <wp:positionH relativeFrom="column">
                  <wp:posOffset>3456645</wp:posOffset>
                </wp:positionH>
                <wp:positionV relativeFrom="paragraph">
                  <wp:posOffset>942118</wp:posOffset>
                </wp:positionV>
                <wp:extent cx="3486888" cy="342900"/>
                <wp:effectExtent l="0" t="0" r="0" b="0"/>
                <wp:wrapNone/>
                <wp:docPr id="76" name="Text Box 76"/>
                <wp:cNvGraphicFramePr/>
                <a:graphic xmlns:a="http://schemas.openxmlformats.org/drawingml/2006/main">
                  <a:graphicData uri="http://schemas.microsoft.com/office/word/2010/wordprocessingShape">
                    <wps:wsp>
                      <wps:cNvSpPr txBox="1"/>
                      <wps:spPr>
                        <a:xfrm>
                          <a:off x="0" y="0"/>
                          <a:ext cx="3486888" cy="342900"/>
                        </a:xfrm>
                        <a:prstGeom prst="rect">
                          <a:avLst/>
                        </a:prstGeom>
                        <a:noFill/>
                        <a:ln w="6350">
                          <a:noFill/>
                        </a:ln>
                      </wps:spPr>
                      <wps:txbx>
                        <w:txbxContent>
                          <w:p w14:paraId="3334B93F" w14:textId="0CFF57E2" w:rsidR="00B933FD" w:rsidRPr="00D3179F" w:rsidRDefault="004D6463" w:rsidP="00B933FD">
                            <w:pPr>
                              <w:jc w:val="center"/>
                              <w:rPr>
                                <w:rFonts w:ascii="Engravers MT" w:hAnsi="Engravers MT"/>
                                <w:smallCaps/>
                                <w:color w:val="1F08C8"/>
                                <w:sz w:val="28"/>
                              </w:rPr>
                            </w:pPr>
                            <w:r>
                              <w:rPr>
                                <w:rFonts w:ascii="Engravers MT" w:hAnsi="Engravers MT"/>
                                <w:smallCaps/>
                                <w:color w:val="1F08C8"/>
                                <w:sz w:val="28"/>
                              </w:rPr>
                              <w:t>Virtual Youth Symposium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06FFB416" id="Text Box 76" o:spid="_x0000_s1033" type="#_x0000_t202" style="position:absolute;margin-left:272.2pt;margin-top:74.2pt;width:274.55pt;height:27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" filled="f" stroked="f" strokeweight=".5pt">
                <v:textbox>
                  <w:txbxContent>
                    <w:p w14:paraId="3334B93F" w14:textId="0CFF57E2" w:rsidR="00B933FD" w:rsidRPr="00D3179F" w:rsidRDefault="004D6463" w:rsidP="00B933FD">
                      <w:pPr>
                        <w:jc w:val="center"/>
                        <w:rPr>
                          <w:rFonts w:ascii="Engravers MT" w:hAnsi="Engravers MT"/>
                          <w:smallCaps/>
                          <w:color w:val="1F08C8"/>
                          <w:sz w:val="28"/>
                        </w:rPr>
                      </w:pPr>
                      <w:r>
                        <w:rPr>
                          <w:rFonts w:ascii="Engravers MT" w:hAnsi="Engravers MT"/>
                          <w:smallCaps/>
                          <w:color w:val="1F08C8"/>
                          <w:sz w:val="28"/>
                        </w:rPr>
                        <w:t>Virtual Youth Symposium</w:t>
                      </w:r>
                    </w:p>
                  </w:txbxContent>
                </v:textbox>
              </v:shape>
            </w:pict>
          </mc:Fallback>
        </mc:AlternateContent>
      </w:r>
      <w:r w:rsidR="00FE025C">
        <w:rPr>
          <w:noProof/>
        </w:rPr>
        <mc:AlternateContent>
          <mc:Choice Requires="wps">
            <w:drawing>
              <wp:anchor distT="0" distB="0" distL="114300" distR="114300" simplePos="0" relativeHeight="251707392" behindDoc="0" locked="0" layoutInCell="1" allowOverlap="1" wp14:anchorId="6159F0CF" wp14:editId="7CB1EDE5">
                <wp:simplePos x="0" y="0"/>
                <wp:positionH relativeFrom="margin">
                  <wp:posOffset>3509807</wp:posOffset>
                </wp:positionH>
                <wp:positionV relativeFrom="paragraph">
                  <wp:posOffset>878323</wp:posOffset>
                </wp:positionV>
                <wp:extent cx="3583173" cy="428625"/>
                <wp:effectExtent l="0" t="0" r="0" b="9525"/>
                <wp:wrapNone/>
                <wp:docPr id="75" name="Rectangle 75"/>
                <wp:cNvGraphicFramePr/>
                <a:graphic xmlns:a="http://schemas.openxmlformats.org/drawingml/2006/main">
                  <a:graphicData uri="http://schemas.microsoft.com/office/word/2010/wordprocessingShape">
                    <wps:wsp>
                      <wps:cNvSpPr/>
                      <wps:spPr>
                        <a:xfrm>
                          <a:off x="0" y="0"/>
                          <a:ext cx="3583173" cy="42862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rect w14:anchorId="4AEAB90C" id="Rectangle 75" o:spid="_x0000_s1026" style="position:absolute;margin-left:276.35pt;margin-top:69.15pt;width:282.15pt;height:33.75pt;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" fillcolor="#ffc000 [3204]" stroked="f" strokeweight="1pt">
                <w10:wrap anchorx="margin"/>
              </v:rect>
            </w:pict>
          </mc:Fallback>
        </mc:AlternateContent>
      </w:r>
      <w:r w:rsidR="007F5AF5">
        <w:rPr>
          <w:noProof/>
        </w:rPr>
        <mc:AlternateContent>
          <mc:Choice Requires="wps">
            <w:drawing>
              <wp:anchor distT="0" distB="0" distL="114300" distR="114300" simplePos="0" relativeHeight="251680768" behindDoc="0" locked="0" layoutInCell="1" allowOverlap="1" wp14:anchorId="677C885A" wp14:editId="2F87CC9F">
                <wp:simplePos x="0" y="0"/>
                <wp:positionH relativeFrom="column">
                  <wp:posOffset>1060450</wp:posOffset>
                </wp:positionH>
                <wp:positionV relativeFrom="paragraph">
                  <wp:posOffset>6678606</wp:posOffset>
                </wp:positionV>
                <wp:extent cx="2813685" cy="9525"/>
                <wp:effectExtent l="0" t="0" r="24765" b="28575"/>
                <wp:wrapNone/>
                <wp:docPr id="55" name="Straight Connector 55"/>
                <wp:cNvGraphicFramePr/>
                <a:graphic xmlns:a="http://schemas.openxmlformats.org/drawingml/2006/main">
                  <a:graphicData uri="http://schemas.microsoft.com/office/word/2010/wordprocessingShape">
                    <wps:wsp>
                      <wps:cNvCnPr/>
                      <wps:spPr>
                        <a:xfrm>
                          <a:off x="0" y="0"/>
                          <a:ext cx="2813685"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line w14:anchorId="7C420B50" id="Straight Connector 55"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3.5pt,525.85pt" to="305.05pt,52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" strokecolor="#ffc000 [3204]" strokeweight=".5pt">
                <v:stroke joinstyle="miter"/>
              </v:line>
            </w:pict>
          </mc:Fallback>
        </mc:AlternateContent>
      </w:r>
      <w:r w:rsidR="007F5AF5">
        <w:rPr>
          <w:noProof/>
        </w:rPr>
        <mc:AlternateContent>
          <mc:Choice Requires="wps">
            <w:drawing>
              <wp:anchor distT="0" distB="0" distL="114300" distR="114300" simplePos="0" relativeHeight="251673600" behindDoc="0" locked="0" layoutInCell="1" allowOverlap="1" wp14:anchorId="07C1C722" wp14:editId="30010EE3">
                <wp:simplePos x="0" y="0"/>
                <wp:positionH relativeFrom="column">
                  <wp:posOffset>862300</wp:posOffset>
                </wp:positionH>
                <wp:positionV relativeFrom="paragraph">
                  <wp:posOffset>6354091</wp:posOffset>
                </wp:positionV>
                <wp:extent cx="3285461" cy="361950"/>
                <wp:effectExtent l="0" t="0" r="0" b="0"/>
                <wp:wrapNone/>
                <wp:docPr id="48" name="Text Box 48"/>
                <wp:cNvGraphicFramePr/>
                <a:graphic xmlns:a="http://schemas.openxmlformats.org/drawingml/2006/main">
                  <a:graphicData uri="http://schemas.microsoft.com/office/word/2010/wordprocessingShape">
                    <wps:wsp>
                      <wps:cNvSpPr txBox="1"/>
                      <wps:spPr>
                        <a:xfrm>
                          <a:off x="0" y="0"/>
                          <a:ext cx="3285461" cy="361950"/>
                        </a:xfrm>
                        <a:prstGeom prst="rect">
                          <a:avLst/>
                        </a:prstGeom>
                        <a:noFill/>
                        <a:ln w="6350">
                          <a:noFill/>
                        </a:ln>
                      </wps:spPr>
                      <wps:txbx>
                        <w:txbxContent>
                          <w:p w14:paraId="7DB15ABA" w14:textId="77777777" w:rsidR="007F5AF5" w:rsidRPr="007F5AF5" w:rsidRDefault="007F5AF5" w:rsidP="007F5AF5">
                            <w:pPr>
                              <w:jc w:val="center"/>
                              <w:rPr>
                                <w:rFonts w:ascii="Copperplate Gothic Bold" w:hAnsi="Copperplate Gothic Bold"/>
                                <w:color w:val="FFC000"/>
                                <w:sz w:val="44"/>
                              </w:rPr>
                            </w:pPr>
                            <w:r w:rsidRPr="007F5AF5">
                              <w:rPr>
                                <w:rFonts w:ascii="Copperplate Gothic Bold" w:hAnsi="Copperplate Gothic Bold"/>
                                <w:color w:val="FFC000"/>
                                <w:sz w:val="44"/>
                              </w:rPr>
                              <w:t>Upcoming Events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http://schemas.microsoft.com/office/word/2018/wordml" xmlns:w16cex="http://schemas.microsoft.com/office/word/2018/wordml/cex">
            <w:pict>
              <v:shape w14:anchorId="07C1C722" id="Text Box 48" o:spid="_x0000_s1034" type="#_x0000_t202" style="position:absolute;margin-left:67.9pt;margin-top:500.3pt;width:258.7pt;height:28.5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" filled="f" stroked="f" strokeweight=".5pt">
                <v:textbox>
                  <w:txbxContent>
                    <w:p w14:paraId="7DB15ABA" w14:textId="77777777" w:rsidR="007F5AF5" w:rsidRPr="007F5AF5" w:rsidRDefault="007F5AF5" w:rsidP="007F5AF5">
                      <w:pPr>
                        <w:jc w:val="center"/>
                        <w:rPr>
                          <w:rFonts w:ascii="Copperplate Gothic Bold" w:hAnsi="Copperplate Gothic Bold"/>
                          <w:color w:val="FFC000"/>
                          <w:sz w:val="44"/>
                        </w:rPr>
                      </w:pPr>
                      <w:r w:rsidRPr="007F5AF5">
                        <w:rPr>
                          <w:rFonts w:ascii="Copperplate Gothic Bold" w:hAnsi="Copperplate Gothic Bold"/>
                          <w:color w:val="FFC000"/>
                          <w:sz w:val="44"/>
                        </w:rPr>
                        <w:t>Upcoming Events</w:t>
                      </w:r>
                    </w:p>
                  </w:txbxContent>
                </v:textbox>
              </v:shape>
            </w:pict>
          </mc:Fallback>
        </mc:AlternateContent>
      </w:r>
      <w:r w:rsidR="007F5AF5">
        <w:rPr>
          <w:noProof/>
        </w:rPr>
        <mc:AlternateContent>
          <mc:Choice Requires="wps">
            <w:drawing>
              <wp:anchor distT="0" distB="0" distL="114300" distR="114300" simplePos="0" relativeHeight="251667456" behindDoc="0" locked="0" layoutInCell="1" allowOverlap="1" wp14:anchorId="33A4E266" wp14:editId="578E24EA">
                <wp:simplePos x="0" y="0"/>
                <wp:positionH relativeFrom="column">
                  <wp:posOffset>-583727</wp:posOffset>
                </wp:positionH>
                <wp:positionV relativeFrom="paragraph">
                  <wp:posOffset>6332825</wp:posOffset>
                </wp:positionV>
                <wp:extent cx="5688418" cy="2276475"/>
                <wp:effectExtent l="0" t="0" r="7620" b="9525"/>
                <wp:wrapNone/>
                <wp:docPr id="41" name="Rectangle 41"/>
                <wp:cNvGraphicFramePr/>
                <a:graphic xmlns:a="http://schemas.openxmlformats.org/drawingml/2006/main">
                  <a:graphicData uri="http://schemas.microsoft.com/office/word/2010/wordprocessingShape">
                    <wps:wsp>
                      <wps:cNvSpPr/>
                      <wps:spPr>
                        <a:xfrm>
                          <a:off x="0" y="0"/>
                          <a:ext cx="5688418" cy="2276475"/>
                        </a:xfrm>
                        <a:prstGeom prst="rect">
                          <a:avLst/>
                        </a:prstGeom>
                        <a:solidFill>
                          <a:srgbClr val="1F08C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rect w14:anchorId="5F7CA6BA" id="Rectangle 41" o:spid="_x0000_s1026" style="position:absolute;margin-left:-45.95pt;margin-top:498.65pt;width:447.9pt;height:179.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" fillcolor="#1f08c8" stroked="f" strokeweight="1pt"/>
            </w:pict>
          </mc:Fallback>
        </mc:AlternateContent>
      </w:r>
      <w:r w:rsidR="007F5AF5">
        <w:rPr>
          <w:noProof/>
        </w:rPr>
        <mc:AlternateContent>
          <mc:Choice Requires="wps">
            <w:drawing>
              <wp:anchor distT="0" distB="0" distL="114300" distR="114300" simplePos="0" relativeHeight="251668480" behindDoc="0" locked="0" layoutInCell="1" allowOverlap="1" wp14:anchorId="032B1840" wp14:editId="274E10AA">
                <wp:simplePos x="0" y="0"/>
                <wp:positionH relativeFrom="column">
                  <wp:posOffset>-537210</wp:posOffset>
                </wp:positionH>
                <wp:positionV relativeFrom="paragraph">
                  <wp:posOffset>6323965</wp:posOffset>
                </wp:positionV>
                <wp:extent cx="619125" cy="2266950"/>
                <wp:effectExtent l="19050" t="0" r="47625" b="19050"/>
                <wp:wrapNone/>
                <wp:docPr id="42" name="Arrow: Chevron 42"/>
                <wp:cNvGraphicFramePr/>
                <a:graphic xmlns:a="http://schemas.openxmlformats.org/drawingml/2006/main">
                  <a:graphicData uri="http://schemas.microsoft.com/office/word/2010/wordprocessingShape">
                    <wps:wsp>
                      <wps:cNvSpPr/>
                      <wps:spPr>
                        <a:xfrm>
                          <a:off x="0" y="0"/>
                          <a:ext cx="619125" cy="2266950"/>
                        </a:xfrm>
                        <a:prstGeom prst="chevron">
                          <a:avLst>
                            <a:gd name="adj" fmla="val 72449"/>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type w14:anchorId="324DCFDB"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Arrow: Chevron 42" o:spid="_x0000_s1026" type="#_x0000_t55" style="position:absolute;margin-left:-42.3pt;margin-top:497.95pt;width:48.75pt;height:17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" adj="5951" fillcolor="#ffc000 [3204]" strokecolor="#7f5f00 [1604]" strokeweight="1pt"/>
            </w:pict>
          </mc:Fallback>
        </mc:AlternateContent>
      </w:r>
      <w:r w:rsidR="007F5AF5">
        <w:rPr>
          <w:noProof/>
        </w:rPr>
        <mc:AlternateContent>
          <mc:Choice Requires="wps">
            <w:drawing>
              <wp:anchor distT="0" distB="0" distL="114300" distR="114300" simplePos="0" relativeHeight="251670528" behindDoc="0" locked="0" layoutInCell="1" allowOverlap="1" wp14:anchorId="78E21330" wp14:editId="14070995">
                <wp:simplePos x="0" y="0"/>
                <wp:positionH relativeFrom="column">
                  <wp:posOffset>-746760</wp:posOffset>
                </wp:positionH>
                <wp:positionV relativeFrom="paragraph">
                  <wp:posOffset>6333489</wp:posOffset>
                </wp:positionV>
                <wp:extent cx="619125" cy="2257425"/>
                <wp:effectExtent l="19050" t="0" r="47625" b="28575"/>
                <wp:wrapNone/>
                <wp:docPr id="43" name="Arrow: Chevron 43"/>
                <wp:cNvGraphicFramePr/>
                <a:graphic xmlns:a="http://schemas.openxmlformats.org/drawingml/2006/main">
                  <a:graphicData uri="http://schemas.microsoft.com/office/word/2010/wordprocessingShape">
                    <wps:wsp>
                      <wps:cNvSpPr/>
                      <wps:spPr>
                        <a:xfrm>
                          <a:off x="0" y="0"/>
                          <a:ext cx="619125" cy="2257425"/>
                        </a:xfrm>
                        <a:prstGeom prst="chevron">
                          <a:avLst>
                            <a:gd name="adj" fmla="val 72449"/>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26F7C2F6" id="Arrow: Chevron 43" o:spid="_x0000_s1026" type="#_x0000_t55" style="position:absolute;margin-left:-58.8pt;margin-top:498.7pt;width:48.75pt;height:177.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" adj="5951" fillcolor="#ffc000 [3204]" strokecolor="#7f5f00 [1604]" strokeweight="1pt"/>
            </w:pict>
          </mc:Fallback>
        </mc:AlternateContent>
      </w:r>
      <w:r w:rsidR="00D3179F">
        <w:rPr>
          <w:noProof/>
        </w:rPr>
        <mc:AlternateContent>
          <mc:Choice Requires="wps">
            <w:drawing>
              <wp:anchor distT="0" distB="0" distL="114300" distR="114300" simplePos="0" relativeHeight="251672576" behindDoc="0" locked="0" layoutInCell="1" allowOverlap="1" wp14:anchorId="6D075764" wp14:editId="4DB0955B">
                <wp:simplePos x="0" y="0"/>
                <wp:positionH relativeFrom="column">
                  <wp:posOffset>-959775</wp:posOffset>
                </wp:positionH>
                <wp:positionV relativeFrom="paragraph">
                  <wp:posOffset>6343015</wp:posOffset>
                </wp:positionV>
                <wp:extent cx="619125" cy="2238375"/>
                <wp:effectExtent l="19050" t="0" r="47625" b="28575"/>
                <wp:wrapNone/>
                <wp:docPr id="44" name="Arrow: Chevron 44"/>
                <wp:cNvGraphicFramePr/>
                <a:graphic xmlns:a="http://schemas.openxmlformats.org/drawingml/2006/main">
                  <a:graphicData uri="http://schemas.microsoft.com/office/word/2010/wordprocessingShape">
                    <wps:wsp>
                      <wps:cNvSpPr/>
                      <wps:spPr>
                        <a:xfrm>
                          <a:off x="0" y="0"/>
                          <a:ext cx="619125" cy="2238375"/>
                        </a:xfrm>
                        <a:prstGeom prst="chevron">
                          <a:avLst>
                            <a:gd name="adj" fmla="val 72449"/>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07593488" id="Arrow: Chevron 44" o:spid="_x0000_s1026" type="#_x0000_t55" style="position:absolute;margin-left:-75.55pt;margin-top:499.45pt;width:48.75pt;height:176.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" adj="5951" fillcolor="#ffc000 [3204]" strokecolor="#7f5f00 [1604]" strokeweight="1pt"/>
            </w:pict>
          </mc:Fallback>
        </mc:AlternateContent>
      </w:r>
      <w:r w:rsidR="00D3179F">
        <w:rPr>
          <w:noProof/>
        </w:rPr>
        <mc:AlternateContent>
          <mc:Choice Requires="wps">
            <w:drawing>
              <wp:anchor distT="0" distB="0" distL="114300" distR="114300" simplePos="0" relativeHeight="251666432" behindDoc="0" locked="0" layoutInCell="1" allowOverlap="1" wp14:anchorId="0A5EB1FB" wp14:editId="502194D2">
                <wp:simplePos x="0" y="0"/>
                <wp:positionH relativeFrom="column">
                  <wp:posOffset>-340650</wp:posOffset>
                </wp:positionH>
                <wp:positionV relativeFrom="paragraph">
                  <wp:posOffset>2618740</wp:posOffset>
                </wp:positionV>
                <wp:extent cx="3365790" cy="3686175"/>
                <wp:effectExtent l="0" t="0" r="6350" b="9525"/>
                <wp:wrapNone/>
                <wp:docPr id="40" name="Text Box 40"/>
                <wp:cNvGraphicFramePr/>
                <a:graphic xmlns:a="http://schemas.openxmlformats.org/drawingml/2006/main">
                  <a:graphicData uri="http://schemas.microsoft.com/office/word/2010/wordprocessingShape">
                    <wps:wsp>
                      <wps:cNvSpPr txBox="1"/>
                      <wps:spPr>
                        <a:xfrm>
                          <a:off x="0" y="0"/>
                          <a:ext cx="3365790" cy="3686175"/>
                        </a:xfrm>
                        <a:prstGeom prst="rect">
                          <a:avLst/>
                        </a:prstGeom>
                        <a:solidFill>
                          <a:schemeClr val="lt1"/>
                        </a:solidFill>
                        <a:ln w="6350">
                          <a:noFill/>
                        </a:ln>
                      </wps:spPr>
                      <wps:txbx>
                        <w:txbxContent>
                          <w:p w14:paraId="3A99596C" w14:textId="4F0E0029" w:rsidR="00FE2817" w:rsidRDefault="00026548" w:rsidP="00FE2817">
                            <w:pPr>
                              <w:rPr>
                                <w:sz w:val="28"/>
                                <w:szCs w:val="28"/>
                              </w:rPr>
                            </w:pPr>
                            <w:r>
                              <w:tab/>
                            </w:r>
                            <w:r w:rsidR="00FE2817">
                              <w:rPr>
                                <w:sz w:val="28"/>
                                <w:szCs w:val="28"/>
                              </w:rPr>
                              <w:t xml:space="preserve">The regional Social Action Committee is planning to have our first meeting to discuss planning a virtual event to increase human trafficking and sexual assault awareness. We are looking to do a regional event that can be picked up by the regions chapters as well as in conjunction with the Rhoers and recreated in their own way. Any ideas are welcomed so that I can take back to our next meeting. Please text me or send me an email to </w:t>
                            </w:r>
                            <w:hyperlink r:id="rId21" w:history="1">
                              <w:r w:rsidR="00FE2817" w:rsidRPr="00554D93">
                                <w:rPr>
                                  <w:rStyle w:val="Hyperlink"/>
                                  <w:sz w:val="28"/>
                                  <w:szCs w:val="28"/>
                                </w:rPr>
                                <w:t>chisigmaepistoleus@gmail.com</w:t>
                              </w:r>
                            </w:hyperlink>
                          </w:p>
                          <w:p w14:paraId="28085010" w14:textId="77777777" w:rsidR="00FE2817" w:rsidRDefault="00FE2817" w:rsidP="00FE2817">
                            <w:pPr>
                              <w:rPr>
                                <w:sz w:val="28"/>
                                <w:szCs w:val="28"/>
                              </w:rPr>
                            </w:pPr>
                          </w:p>
                          <w:p w14:paraId="61F448C2" w14:textId="77777777" w:rsidR="00FE2817" w:rsidRPr="008F4254" w:rsidRDefault="00FE2817" w:rsidP="00FE2817">
                            <w:pPr>
                              <w:pStyle w:val="ListParagraph"/>
                              <w:numPr>
                                <w:ilvl w:val="0"/>
                                <w:numId w:val="4"/>
                              </w:numPr>
                              <w:rPr>
                                <w:sz w:val="28"/>
                                <w:szCs w:val="28"/>
                              </w:rPr>
                            </w:pPr>
                            <w:r>
                              <w:rPr>
                                <w:sz w:val="28"/>
                                <w:szCs w:val="28"/>
                              </w:rPr>
                              <w:t>Soror Treadwell</w:t>
                            </w:r>
                          </w:p>
                          <w:p w14:paraId="5AD7042F" w14:textId="7398173C" w:rsidR="00D3179F" w:rsidRPr="008F4254" w:rsidRDefault="00D3179F">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http://schemas.microsoft.com/office/word/2018/wordml" xmlns:w16cex="http://schemas.microsoft.com/office/word/2018/wordml/cex">
            <w:pict>
              <v:shape w14:anchorId="0A5EB1FB" id="Text Box 40" o:spid="_x0000_s1035" type="#_x0000_t202" style="position:absolute;margin-left:-26.8pt;margin-top:206.2pt;width:265pt;height:290.2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" fillcolor="white [3201]" stroked="f" strokeweight=".5pt">
                <v:textbox>
                  <w:txbxContent>
                    <w:p w14:paraId="3A99596C" w14:textId="4F0E0029" w:rsidR="00FE2817" w:rsidRDefault="00026548" w:rsidP="00FE2817">
                      <w:pPr>
                        <w:rPr>
                          <w:sz w:val="28"/>
                          <w:szCs w:val="28"/>
                        </w:rPr>
                      </w:pPr>
                      <w:r>
                        <w:tab/>
                      </w:r>
                      <w:r w:rsidR="00FE2817">
                        <w:rPr>
                          <w:sz w:val="28"/>
                          <w:szCs w:val="28"/>
                        </w:rPr>
                        <w:t>The regional Social Action Committee is planning to have our first meeting to discuss planning a virtual event to increase human trafficking and sexual assault awareness. We are looking to do a regional event that can be picked up by the regions chapters as well as in conjunction with the Rhoers and recreated in their own way</w:t>
                      </w:r>
                      <w:r w:rsidR="00FE2817">
                        <w:rPr>
                          <w:sz w:val="28"/>
                          <w:szCs w:val="28"/>
                        </w:rPr>
                        <w:t xml:space="preserve">. Any ideas are welcomed so that I can take back to our next meeting. Please text me or send me an email to </w:t>
                      </w:r>
                      <w:hyperlink r:id="rId22" w:history="1">
                        <w:r w:rsidR="00FE2817" w:rsidRPr="00554D93">
                          <w:rPr>
                            <w:rStyle w:val="Hyperlink"/>
                            <w:sz w:val="28"/>
                            <w:szCs w:val="28"/>
                          </w:rPr>
                          <w:t>chisigmaepistoleus@gmail.com</w:t>
                        </w:r>
                      </w:hyperlink>
                    </w:p>
                    <w:p w14:paraId="28085010" w14:textId="77777777" w:rsidR="00FE2817" w:rsidRDefault="00FE2817" w:rsidP="00FE2817">
                      <w:pPr>
                        <w:rPr>
                          <w:sz w:val="28"/>
                          <w:szCs w:val="28"/>
                        </w:rPr>
                      </w:pPr>
                    </w:p>
                    <w:p w14:paraId="61F448C2" w14:textId="77777777" w:rsidR="00FE2817" w:rsidRPr="008F4254" w:rsidRDefault="00FE2817" w:rsidP="00FE2817">
                      <w:pPr>
                        <w:pStyle w:val="ListParagraph"/>
                        <w:numPr>
                          <w:ilvl w:val="0"/>
                          <w:numId w:val="4"/>
                        </w:numPr>
                        <w:rPr>
                          <w:sz w:val="28"/>
                          <w:szCs w:val="28"/>
                        </w:rPr>
                      </w:pPr>
                      <w:r>
                        <w:rPr>
                          <w:sz w:val="28"/>
                          <w:szCs w:val="28"/>
                        </w:rPr>
                        <w:t>Soror Treadwell</w:t>
                      </w:r>
                    </w:p>
                    <w:p w14:paraId="5AD7042F" w14:textId="7398173C" w:rsidR="00D3179F" w:rsidRPr="008F4254" w:rsidRDefault="00D3179F">
                      <w:pPr>
                        <w:rPr>
                          <w:sz w:val="28"/>
                          <w:szCs w:val="28"/>
                        </w:rPr>
                      </w:pPr>
                    </w:p>
                  </w:txbxContent>
                </v:textbox>
              </v:shape>
            </w:pict>
          </mc:Fallback>
        </mc:AlternateContent>
      </w:r>
      <w:r w:rsidR="00D3179F">
        <w:rPr>
          <w:noProof/>
        </w:rPr>
        <mc:AlternateContent>
          <mc:Choice Requires="wps">
            <w:drawing>
              <wp:anchor distT="0" distB="0" distL="114300" distR="114300" simplePos="0" relativeHeight="251664384" behindDoc="0" locked="0" layoutInCell="1" allowOverlap="1" wp14:anchorId="593F183B" wp14:editId="64917FC0">
                <wp:simplePos x="0" y="0"/>
                <wp:positionH relativeFrom="margin">
                  <wp:posOffset>-432435</wp:posOffset>
                </wp:positionH>
                <wp:positionV relativeFrom="paragraph">
                  <wp:posOffset>2075815</wp:posOffset>
                </wp:positionV>
                <wp:extent cx="3510915" cy="428625"/>
                <wp:effectExtent l="0" t="0" r="0" b="9525"/>
                <wp:wrapNone/>
                <wp:docPr id="143" name="Rectangle 143"/>
                <wp:cNvGraphicFramePr/>
                <a:graphic xmlns:a="http://schemas.openxmlformats.org/drawingml/2006/main">
                  <a:graphicData uri="http://schemas.microsoft.com/office/word/2010/wordprocessingShape">
                    <wps:wsp>
                      <wps:cNvSpPr/>
                      <wps:spPr>
                        <a:xfrm>
                          <a:off x="0" y="0"/>
                          <a:ext cx="3510915" cy="42862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rect w14:anchorId="0E1900B8" id="Rectangle 143" o:spid="_x0000_s1026" style="position:absolute;margin-left:-34.05pt;margin-top:163.45pt;width:276.45pt;height:33.7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" fillcolor="#ffc000 [3204]" stroked="f" strokeweight="1pt">
                <w10:wrap anchorx="margin"/>
              </v:rect>
            </w:pict>
          </mc:Fallback>
        </mc:AlternateContent>
      </w:r>
    </w:p>
    <w:p w14:paraId="3D00AE4B" w14:textId="24B4724D" w:rsidR="004453AC" w:rsidRDefault="004453AC" w:rsidP="004473C7">
      <w:pPr>
        <w:rPr>
          <w:sz w:val="2"/>
        </w:rPr>
      </w:pPr>
      <w:r w:rsidRPr="00A12E10">
        <w:rPr>
          <w:noProof/>
          <w:sz w:val="10"/>
        </w:rPr>
        <w:lastRenderedPageBreak/>
        <mc:AlternateContent>
          <mc:Choice Requires="wps">
            <w:drawing>
              <wp:anchor distT="0" distB="0" distL="114300" distR="114300" simplePos="0" relativeHeight="251703296" behindDoc="0" locked="0" layoutInCell="1" allowOverlap="1" wp14:anchorId="3CDECD4E" wp14:editId="4259AB62">
                <wp:simplePos x="0" y="0"/>
                <wp:positionH relativeFrom="column">
                  <wp:posOffset>-148442</wp:posOffset>
                </wp:positionH>
                <wp:positionV relativeFrom="paragraph">
                  <wp:posOffset>3282</wp:posOffset>
                </wp:positionV>
                <wp:extent cx="3301341" cy="522514"/>
                <wp:effectExtent l="0" t="0" r="0" b="0"/>
                <wp:wrapNone/>
                <wp:docPr id="73" name="Text Box 73"/>
                <wp:cNvGraphicFramePr/>
                <a:graphic xmlns:a="http://schemas.openxmlformats.org/drawingml/2006/main">
                  <a:graphicData uri="http://schemas.microsoft.com/office/word/2010/wordprocessingShape">
                    <wps:wsp>
                      <wps:cNvSpPr txBox="1"/>
                      <wps:spPr>
                        <a:xfrm>
                          <a:off x="0" y="0"/>
                          <a:ext cx="3301341" cy="522514"/>
                        </a:xfrm>
                        <a:prstGeom prst="rect">
                          <a:avLst/>
                        </a:prstGeom>
                        <a:noFill/>
                        <a:ln w="6350">
                          <a:noFill/>
                        </a:ln>
                      </wps:spPr>
                      <wps:txbx>
                        <w:txbxContent>
                          <w:p w14:paraId="04068D2C" w14:textId="52438318" w:rsidR="00B933FD" w:rsidRPr="00A12E10" w:rsidRDefault="003E24E6" w:rsidP="000D6121">
                            <w:pPr>
                              <w:rPr>
                                <w:rFonts w:ascii="Engravers MT" w:hAnsi="Engravers MT"/>
                                <w:smallCaps/>
                                <w:color w:val="1F08C8"/>
                                <w:sz w:val="40"/>
                              </w:rPr>
                            </w:pPr>
                            <w:r>
                              <w:rPr>
                                <w:rFonts w:ascii="Engravers MT" w:hAnsi="Engravers MT"/>
                                <w:smallCaps/>
                                <w:color w:val="1F08C8"/>
                                <w:sz w:val="40"/>
                              </w:rPr>
                              <w:t>Special Boule 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3CDECD4E" id="Text Box 73" o:spid="_x0000_s1036" type="#_x0000_t202" style="position:absolute;margin-left:-11.7pt;margin-top:.25pt;width:259.95pt;height:41.1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" filled="f" stroked="f" strokeweight=".5pt">
                <v:textbox>
                  <w:txbxContent>
                    <w:p w14:paraId="04068D2C" w14:textId="52438318" w:rsidR="00B933FD" w:rsidRPr="00A12E10" w:rsidRDefault="003E24E6" w:rsidP="000D6121">
                      <w:pPr>
                        <w:rPr>
                          <w:rFonts w:ascii="Engravers MT" w:hAnsi="Engravers MT"/>
                          <w:smallCaps/>
                          <w:color w:val="1F08C8"/>
                          <w:sz w:val="40"/>
                        </w:rPr>
                      </w:pPr>
                      <w:r>
                        <w:rPr>
                          <w:rFonts w:ascii="Engravers MT" w:hAnsi="Engravers MT"/>
                          <w:smallCaps/>
                          <w:color w:val="1F08C8"/>
                          <w:sz w:val="40"/>
                        </w:rPr>
                        <w:t>Special Boule 2021!</w:t>
                      </w:r>
                    </w:p>
                  </w:txbxContent>
                </v:textbox>
              </v:shape>
            </w:pict>
          </mc:Fallback>
        </mc:AlternateContent>
      </w:r>
      <w:r>
        <w:rPr>
          <w:noProof/>
        </w:rPr>
        <mc:AlternateContent>
          <mc:Choice Requires="wps">
            <w:drawing>
              <wp:anchor distT="0" distB="0" distL="114300" distR="114300" simplePos="0" relativeHeight="251657214" behindDoc="0" locked="0" layoutInCell="1" allowOverlap="1" wp14:anchorId="5162F6CC" wp14:editId="5CA2CD8B">
                <wp:simplePos x="0" y="0"/>
                <wp:positionH relativeFrom="page">
                  <wp:posOffset>-777590</wp:posOffset>
                </wp:positionH>
                <wp:positionV relativeFrom="paragraph">
                  <wp:posOffset>-473233</wp:posOffset>
                </wp:positionV>
                <wp:extent cx="5960669" cy="3493271"/>
                <wp:effectExtent l="476250" t="0" r="478790" b="0"/>
                <wp:wrapNone/>
                <wp:docPr id="84" name="Parallelogram 84"/>
                <wp:cNvGraphicFramePr/>
                <a:graphic xmlns:a="http://schemas.openxmlformats.org/drawingml/2006/main">
                  <a:graphicData uri="http://schemas.microsoft.com/office/word/2010/wordprocessingShape">
                    <wps:wsp>
                      <wps:cNvSpPr/>
                      <wps:spPr>
                        <a:xfrm rot="1889543">
                          <a:off x="0" y="0"/>
                          <a:ext cx="5960669" cy="3493271"/>
                        </a:xfrm>
                        <a:prstGeom prst="parallelogram">
                          <a:avLst>
                            <a:gd name="adj" fmla="val 164469"/>
                          </a:avLst>
                        </a:prstGeom>
                        <a:solidFill>
                          <a:srgbClr val="1F08C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type w14:anchorId="1A1AEBE5"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84" o:spid="_x0000_s1026" type="#_x0000_t7" style="position:absolute;margin-left:-61.25pt;margin-top:-37.25pt;width:469.35pt;height:275.05pt;rotation:2063885fd;z-index:25165721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" adj="20820" fillcolor="#1f08c8" stroked="f" strokeweight="1pt">
                <w10:wrap anchorx="page"/>
              </v:shape>
            </w:pict>
          </mc:Fallback>
        </mc:AlternateContent>
      </w:r>
      <w:r>
        <w:rPr>
          <w:noProof/>
        </w:rPr>
        <mc:AlternateContent>
          <mc:Choice Requires="wps">
            <w:drawing>
              <wp:anchor distT="0" distB="0" distL="114300" distR="114300" simplePos="0" relativeHeight="251658239" behindDoc="0" locked="0" layoutInCell="1" allowOverlap="1" wp14:anchorId="6CB43ABD" wp14:editId="593E5E6B">
                <wp:simplePos x="0" y="0"/>
                <wp:positionH relativeFrom="page">
                  <wp:posOffset>-955922</wp:posOffset>
                </wp:positionH>
                <wp:positionV relativeFrom="paragraph">
                  <wp:posOffset>-620046</wp:posOffset>
                </wp:positionV>
                <wp:extent cx="5917115" cy="3475637"/>
                <wp:effectExtent l="476250" t="0" r="483870" b="0"/>
                <wp:wrapNone/>
                <wp:docPr id="147" name="Parallelogram 147"/>
                <wp:cNvGraphicFramePr/>
                <a:graphic xmlns:a="http://schemas.openxmlformats.org/drawingml/2006/main">
                  <a:graphicData uri="http://schemas.microsoft.com/office/word/2010/wordprocessingShape">
                    <wps:wsp>
                      <wps:cNvSpPr/>
                      <wps:spPr>
                        <a:xfrm rot="1889543">
                          <a:off x="0" y="0"/>
                          <a:ext cx="5917115" cy="3475637"/>
                        </a:xfrm>
                        <a:prstGeom prst="parallelogram">
                          <a:avLst>
                            <a:gd name="adj" fmla="val 164469"/>
                          </a:avLst>
                        </a:prstGeom>
                        <a:solidFill>
                          <a:srgbClr val="1F08C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0F56F5D4" id="Parallelogram 147" o:spid="_x0000_s1026" type="#_x0000_t7" style="position:absolute;margin-left:-75.25pt;margin-top:-48.8pt;width:465.9pt;height:273.65pt;rotation:2063885fd;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" adj="20867" fillcolor="#1f08c8" stroked="f" strokeweight="1pt">
                <w10:wrap anchorx="page"/>
              </v:shape>
            </w:pict>
          </mc:Fallback>
        </mc:AlternateContent>
      </w:r>
      <w:r w:rsidR="00B933FD">
        <w:rPr>
          <w:noProof/>
        </w:rPr>
        <mc:AlternateContent>
          <mc:Choice Requires="wps">
            <w:drawing>
              <wp:anchor distT="0" distB="0" distL="114300" distR="114300" simplePos="0" relativeHeight="251701248" behindDoc="0" locked="0" layoutInCell="1" allowOverlap="1" wp14:anchorId="52A44467" wp14:editId="2AB5376E">
                <wp:simplePos x="0" y="0"/>
                <wp:positionH relativeFrom="page">
                  <wp:align>left</wp:align>
                </wp:positionH>
                <wp:positionV relativeFrom="paragraph">
                  <wp:posOffset>-720518</wp:posOffset>
                </wp:positionV>
                <wp:extent cx="3735164" cy="1886294"/>
                <wp:effectExtent l="228600" t="0" r="227330" b="0"/>
                <wp:wrapNone/>
                <wp:docPr id="69" name="Parallelogram 69"/>
                <wp:cNvGraphicFramePr/>
                <a:graphic xmlns:a="http://schemas.openxmlformats.org/drawingml/2006/main">
                  <a:graphicData uri="http://schemas.microsoft.com/office/word/2010/wordprocessingShape">
                    <wps:wsp>
                      <wps:cNvSpPr/>
                      <wps:spPr>
                        <a:xfrm rot="12694882">
                          <a:off x="0" y="0"/>
                          <a:ext cx="3735164" cy="1886294"/>
                        </a:xfrm>
                        <a:prstGeom prst="parallelogram">
                          <a:avLst>
                            <a:gd name="adj" fmla="val 164469"/>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type w14:anchorId="2E3B99F5"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69" o:spid="_x0000_s1026" type="#_x0000_t7" style="position:absolute;margin-left:0;margin-top:-56.75pt;width:294.1pt;height:148.55pt;rotation:-9726764fd;z-index:25170124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" adj="17941" fillcolor="#ffc000" stroked="f" strokeweight="1pt">
                <w10:wrap anchorx="page"/>
              </v:shape>
            </w:pict>
          </mc:Fallback>
        </mc:AlternateContent>
      </w:r>
    </w:p>
    <w:p w14:paraId="5E2B5926" w14:textId="77777777" w:rsidR="004453AC" w:rsidRPr="004453AC" w:rsidRDefault="004453AC" w:rsidP="004453AC">
      <w:pPr>
        <w:rPr>
          <w:sz w:val="2"/>
        </w:rPr>
      </w:pPr>
    </w:p>
    <w:p w14:paraId="4007E1D8" w14:textId="77777777" w:rsidR="004453AC" w:rsidRPr="004453AC" w:rsidRDefault="004453AC" w:rsidP="004453AC">
      <w:pPr>
        <w:rPr>
          <w:sz w:val="2"/>
        </w:rPr>
      </w:pPr>
    </w:p>
    <w:p w14:paraId="096FE98C" w14:textId="77777777" w:rsidR="004453AC" w:rsidRPr="004453AC" w:rsidRDefault="004453AC" w:rsidP="004453AC">
      <w:pPr>
        <w:rPr>
          <w:sz w:val="2"/>
        </w:rPr>
      </w:pPr>
    </w:p>
    <w:p w14:paraId="255F5DAD" w14:textId="77777777" w:rsidR="004453AC" w:rsidRPr="004453AC" w:rsidRDefault="004453AC" w:rsidP="004453AC">
      <w:pPr>
        <w:rPr>
          <w:sz w:val="2"/>
        </w:rPr>
      </w:pPr>
    </w:p>
    <w:p w14:paraId="56998A11" w14:textId="77777777" w:rsidR="004453AC" w:rsidRPr="004453AC" w:rsidRDefault="004453AC" w:rsidP="004453AC">
      <w:pPr>
        <w:rPr>
          <w:sz w:val="2"/>
        </w:rPr>
      </w:pPr>
    </w:p>
    <w:p w14:paraId="5B528E4F" w14:textId="77777777" w:rsidR="004453AC" w:rsidRPr="004453AC" w:rsidRDefault="004453AC" w:rsidP="004453AC">
      <w:pPr>
        <w:rPr>
          <w:sz w:val="2"/>
        </w:rPr>
      </w:pPr>
    </w:p>
    <w:p w14:paraId="092A4844" w14:textId="77777777" w:rsidR="004453AC" w:rsidRPr="004453AC" w:rsidRDefault="004453AC" w:rsidP="004453AC">
      <w:pPr>
        <w:rPr>
          <w:sz w:val="2"/>
        </w:rPr>
      </w:pPr>
    </w:p>
    <w:p w14:paraId="36230AD5" w14:textId="77777777" w:rsidR="004453AC" w:rsidRPr="004453AC" w:rsidRDefault="004453AC" w:rsidP="004453AC">
      <w:pPr>
        <w:rPr>
          <w:sz w:val="2"/>
        </w:rPr>
      </w:pPr>
    </w:p>
    <w:p w14:paraId="796354B5" w14:textId="77777777" w:rsidR="004453AC" w:rsidRPr="004453AC" w:rsidRDefault="004453AC" w:rsidP="004453AC">
      <w:pPr>
        <w:rPr>
          <w:sz w:val="2"/>
        </w:rPr>
      </w:pPr>
    </w:p>
    <w:p w14:paraId="72B5A0F5" w14:textId="77777777" w:rsidR="004453AC" w:rsidRPr="004453AC" w:rsidRDefault="004453AC" w:rsidP="004453AC">
      <w:pPr>
        <w:rPr>
          <w:sz w:val="2"/>
        </w:rPr>
      </w:pPr>
    </w:p>
    <w:p w14:paraId="3CECC4ED" w14:textId="77777777" w:rsidR="004453AC" w:rsidRPr="004453AC" w:rsidRDefault="004453AC" w:rsidP="004453AC">
      <w:pPr>
        <w:rPr>
          <w:sz w:val="2"/>
        </w:rPr>
      </w:pPr>
    </w:p>
    <w:p w14:paraId="624B7D8E" w14:textId="77777777" w:rsidR="004453AC" w:rsidRPr="004453AC" w:rsidRDefault="004453AC" w:rsidP="004453AC">
      <w:pPr>
        <w:rPr>
          <w:sz w:val="2"/>
        </w:rPr>
      </w:pPr>
    </w:p>
    <w:p w14:paraId="051C990A" w14:textId="77777777" w:rsidR="004453AC" w:rsidRPr="004453AC" w:rsidRDefault="004453AC" w:rsidP="004453AC">
      <w:pPr>
        <w:rPr>
          <w:sz w:val="2"/>
        </w:rPr>
      </w:pPr>
    </w:p>
    <w:p w14:paraId="3527D00D" w14:textId="77777777" w:rsidR="004453AC" w:rsidRPr="004453AC" w:rsidRDefault="004453AC" w:rsidP="004453AC">
      <w:pPr>
        <w:rPr>
          <w:sz w:val="2"/>
        </w:rPr>
      </w:pPr>
    </w:p>
    <w:p w14:paraId="53655E22" w14:textId="77777777" w:rsidR="004453AC" w:rsidRPr="004453AC" w:rsidRDefault="004453AC" w:rsidP="004453AC">
      <w:pPr>
        <w:rPr>
          <w:sz w:val="2"/>
        </w:rPr>
      </w:pPr>
    </w:p>
    <w:p w14:paraId="72D92F44" w14:textId="77777777" w:rsidR="004453AC" w:rsidRPr="004453AC" w:rsidRDefault="004453AC" w:rsidP="004453AC">
      <w:pPr>
        <w:rPr>
          <w:sz w:val="2"/>
        </w:rPr>
      </w:pPr>
    </w:p>
    <w:p w14:paraId="10F739A5" w14:textId="77777777" w:rsidR="004453AC" w:rsidRPr="004453AC" w:rsidRDefault="004453AC" w:rsidP="004453AC">
      <w:pPr>
        <w:rPr>
          <w:sz w:val="2"/>
        </w:rPr>
      </w:pPr>
    </w:p>
    <w:p w14:paraId="776B1ED1" w14:textId="77777777" w:rsidR="004453AC" w:rsidRPr="004453AC" w:rsidRDefault="004453AC" w:rsidP="004453AC">
      <w:pPr>
        <w:rPr>
          <w:sz w:val="2"/>
        </w:rPr>
      </w:pPr>
    </w:p>
    <w:p w14:paraId="638A3AC0" w14:textId="77777777" w:rsidR="004453AC" w:rsidRPr="004453AC" w:rsidRDefault="004453AC" w:rsidP="004453AC">
      <w:pPr>
        <w:rPr>
          <w:sz w:val="2"/>
        </w:rPr>
      </w:pPr>
    </w:p>
    <w:p w14:paraId="48FCB749" w14:textId="77777777" w:rsidR="004453AC" w:rsidRPr="004453AC" w:rsidRDefault="004453AC" w:rsidP="004453AC">
      <w:pPr>
        <w:rPr>
          <w:sz w:val="2"/>
        </w:rPr>
      </w:pPr>
    </w:p>
    <w:p w14:paraId="221035B3" w14:textId="77777777" w:rsidR="004453AC" w:rsidRPr="004453AC" w:rsidRDefault="004453AC" w:rsidP="004453AC">
      <w:pPr>
        <w:rPr>
          <w:sz w:val="2"/>
        </w:rPr>
      </w:pPr>
    </w:p>
    <w:p w14:paraId="62E8E71F" w14:textId="77777777" w:rsidR="004453AC" w:rsidRPr="004453AC" w:rsidRDefault="004453AC" w:rsidP="004453AC">
      <w:pPr>
        <w:rPr>
          <w:sz w:val="2"/>
        </w:rPr>
      </w:pPr>
    </w:p>
    <w:p w14:paraId="1BF77AF6" w14:textId="77777777" w:rsidR="004453AC" w:rsidRPr="004453AC" w:rsidRDefault="004453AC" w:rsidP="004453AC">
      <w:pPr>
        <w:rPr>
          <w:sz w:val="2"/>
        </w:rPr>
      </w:pPr>
    </w:p>
    <w:p w14:paraId="0034FC06" w14:textId="77777777" w:rsidR="004453AC" w:rsidRPr="004453AC" w:rsidRDefault="004453AC" w:rsidP="004453AC">
      <w:pPr>
        <w:rPr>
          <w:sz w:val="2"/>
        </w:rPr>
      </w:pPr>
    </w:p>
    <w:p w14:paraId="0BB51EB1" w14:textId="77777777" w:rsidR="004453AC" w:rsidRPr="004453AC" w:rsidRDefault="004453AC" w:rsidP="004453AC">
      <w:pPr>
        <w:rPr>
          <w:sz w:val="2"/>
        </w:rPr>
      </w:pPr>
    </w:p>
    <w:p w14:paraId="3E671BBB" w14:textId="77777777" w:rsidR="004453AC" w:rsidRPr="004453AC" w:rsidRDefault="004453AC" w:rsidP="004453AC">
      <w:pPr>
        <w:rPr>
          <w:sz w:val="2"/>
        </w:rPr>
      </w:pPr>
    </w:p>
    <w:p w14:paraId="149FBC54" w14:textId="77777777" w:rsidR="004453AC" w:rsidRPr="004453AC" w:rsidRDefault="004453AC" w:rsidP="004453AC">
      <w:pPr>
        <w:rPr>
          <w:sz w:val="2"/>
        </w:rPr>
      </w:pPr>
    </w:p>
    <w:p w14:paraId="4F08A02E" w14:textId="77777777" w:rsidR="004453AC" w:rsidRPr="004453AC" w:rsidRDefault="004453AC" w:rsidP="004453AC">
      <w:pPr>
        <w:rPr>
          <w:sz w:val="2"/>
        </w:rPr>
      </w:pPr>
    </w:p>
    <w:p w14:paraId="18F5F15C" w14:textId="77777777" w:rsidR="004453AC" w:rsidRPr="004453AC" w:rsidRDefault="004453AC" w:rsidP="004453AC">
      <w:pPr>
        <w:rPr>
          <w:sz w:val="2"/>
        </w:rPr>
      </w:pPr>
    </w:p>
    <w:p w14:paraId="2E39186F" w14:textId="77777777" w:rsidR="004453AC" w:rsidRPr="004453AC" w:rsidRDefault="004453AC" w:rsidP="004453AC">
      <w:pPr>
        <w:rPr>
          <w:sz w:val="2"/>
        </w:rPr>
      </w:pPr>
    </w:p>
    <w:p w14:paraId="5F6B3523" w14:textId="77777777" w:rsidR="004453AC" w:rsidRPr="004453AC" w:rsidRDefault="004453AC" w:rsidP="004453AC">
      <w:pPr>
        <w:rPr>
          <w:sz w:val="2"/>
        </w:rPr>
      </w:pPr>
    </w:p>
    <w:p w14:paraId="2EE25F40" w14:textId="77777777" w:rsidR="004453AC" w:rsidRPr="004453AC" w:rsidRDefault="004453AC" w:rsidP="004453AC">
      <w:pPr>
        <w:rPr>
          <w:sz w:val="2"/>
        </w:rPr>
      </w:pPr>
    </w:p>
    <w:p w14:paraId="3D6CE46E" w14:textId="77777777" w:rsidR="004453AC" w:rsidRPr="004453AC" w:rsidRDefault="004453AC" w:rsidP="004453AC">
      <w:pPr>
        <w:rPr>
          <w:sz w:val="2"/>
        </w:rPr>
      </w:pPr>
    </w:p>
    <w:p w14:paraId="1584230F" w14:textId="77777777" w:rsidR="004453AC" w:rsidRPr="004453AC" w:rsidRDefault="004453AC" w:rsidP="004453AC">
      <w:pPr>
        <w:rPr>
          <w:sz w:val="2"/>
        </w:rPr>
      </w:pPr>
    </w:p>
    <w:p w14:paraId="0941BACA" w14:textId="628F3633" w:rsidR="004453AC" w:rsidRPr="004453AC" w:rsidRDefault="004453AC" w:rsidP="004453AC">
      <w:pPr>
        <w:rPr>
          <w:sz w:val="2"/>
        </w:rPr>
      </w:pPr>
    </w:p>
    <w:p w14:paraId="39A77DAC" w14:textId="77777777" w:rsidR="004453AC" w:rsidRPr="004453AC" w:rsidRDefault="004453AC" w:rsidP="004453AC">
      <w:pPr>
        <w:rPr>
          <w:sz w:val="2"/>
        </w:rPr>
      </w:pPr>
    </w:p>
    <w:p w14:paraId="698D025A" w14:textId="77777777" w:rsidR="004453AC" w:rsidRPr="004453AC" w:rsidRDefault="004453AC" w:rsidP="004453AC">
      <w:pPr>
        <w:rPr>
          <w:sz w:val="2"/>
        </w:rPr>
      </w:pPr>
    </w:p>
    <w:p w14:paraId="61A032DA" w14:textId="77777777" w:rsidR="004453AC" w:rsidRPr="004453AC" w:rsidRDefault="004453AC" w:rsidP="004453AC">
      <w:pPr>
        <w:rPr>
          <w:sz w:val="2"/>
        </w:rPr>
      </w:pPr>
    </w:p>
    <w:p w14:paraId="59CBAE35" w14:textId="77777777" w:rsidR="004453AC" w:rsidRPr="004453AC" w:rsidRDefault="004453AC" w:rsidP="004453AC">
      <w:pPr>
        <w:rPr>
          <w:sz w:val="2"/>
        </w:rPr>
      </w:pPr>
    </w:p>
    <w:p w14:paraId="75E71F5C" w14:textId="77777777" w:rsidR="004453AC" w:rsidRPr="004453AC" w:rsidRDefault="004453AC" w:rsidP="004453AC">
      <w:pPr>
        <w:rPr>
          <w:sz w:val="2"/>
        </w:rPr>
      </w:pPr>
    </w:p>
    <w:p w14:paraId="7F4FB56C" w14:textId="77777777" w:rsidR="003E24E6" w:rsidRDefault="003E24E6" w:rsidP="004453AC"/>
    <w:p w14:paraId="1FF3CC60" w14:textId="77777777" w:rsidR="003E24E6" w:rsidRDefault="003E24E6" w:rsidP="004453AC"/>
    <w:p w14:paraId="3EAB1325" w14:textId="3991ADBE" w:rsidR="004453AC" w:rsidRPr="004453AC" w:rsidRDefault="00676B32" w:rsidP="006E6C41">
      <w:pPr>
        <w:tabs>
          <w:tab w:val="left" w:pos="7985"/>
        </w:tabs>
        <w:rPr>
          <w:sz w:val="2"/>
        </w:rPr>
      </w:pPr>
      <w:r>
        <w:rPr>
          <w:noProof/>
        </w:rPr>
        <mc:AlternateContent>
          <mc:Choice Requires="wps">
            <w:drawing>
              <wp:anchor distT="0" distB="0" distL="114300" distR="114300" simplePos="0" relativeHeight="251715584" behindDoc="0" locked="0" layoutInCell="1" allowOverlap="1" wp14:anchorId="23FC545F" wp14:editId="05D008DE">
                <wp:simplePos x="0" y="0"/>
                <wp:positionH relativeFrom="column">
                  <wp:posOffset>3592286</wp:posOffset>
                </wp:positionH>
                <wp:positionV relativeFrom="paragraph">
                  <wp:posOffset>807506</wp:posOffset>
                </wp:positionV>
                <wp:extent cx="3365500" cy="6560003"/>
                <wp:effectExtent l="0" t="0" r="6350" b="0"/>
                <wp:wrapNone/>
                <wp:docPr id="83" name="Text Box 83"/>
                <wp:cNvGraphicFramePr/>
                <a:graphic xmlns:a="http://schemas.openxmlformats.org/drawingml/2006/main">
                  <a:graphicData uri="http://schemas.microsoft.com/office/word/2010/wordprocessingShape">
                    <wps:wsp>
                      <wps:cNvSpPr txBox="1"/>
                      <wps:spPr>
                        <a:xfrm>
                          <a:off x="0" y="0"/>
                          <a:ext cx="3365500" cy="6560003"/>
                        </a:xfrm>
                        <a:prstGeom prst="rect">
                          <a:avLst/>
                        </a:prstGeom>
                        <a:solidFill>
                          <a:schemeClr val="lt1"/>
                        </a:solidFill>
                        <a:ln w="6350">
                          <a:noFill/>
                        </a:ln>
                      </wps:spPr>
                      <wps:txbx>
                        <w:txbxContent>
                          <w:p w14:paraId="01D1B630" w14:textId="56AE9EBF" w:rsidR="00B462D9" w:rsidRDefault="00785230" w:rsidP="00B462D9">
                            <w:pPr>
                              <w:pStyle w:val="BodyText"/>
                              <w:spacing w:before="23" w:line="278" w:lineRule="auto"/>
                              <w:ind w:left="0" w:right="64"/>
                              <w:rPr>
                                <w:sz w:val="24"/>
                                <w:szCs w:val="24"/>
                              </w:rPr>
                            </w:pPr>
                            <w:r>
                              <w:rPr>
                                <w:sz w:val="24"/>
                                <w:szCs w:val="24"/>
                              </w:rPr>
                              <w:t xml:space="preserve"> </w:t>
                            </w:r>
                          </w:p>
                          <w:p w14:paraId="51E85260" w14:textId="4FD1F007" w:rsidR="006E6C41" w:rsidRDefault="006E6C41" w:rsidP="00B462D9">
                            <w:pPr>
                              <w:pStyle w:val="BodyText"/>
                              <w:spacing w:before="23" w:line="278" w:lineRule="auto"/>
                              <w:ind w:left="0" w:right="64"/>
                              <w:rPr>
                                <w:rFonts w:asciiTheme="minorHAnsi" w:hAnsiTheme="minorHAnsi" w:cstheme="minorHAnsi"/>
                                <w:sz w:val="28"/>
                                <w:szCs w:val="28"/>
                              </w:rPr>
                            </w:pPr>
                            <w:r>
                              <w:rPr>
                                <w:rFonts w:asciiTheme="minorHAnsi" w:hAnsiTheme="minorHAnsi" w:cstheme="minorHAnsi"/>
                                <w:sz w:val="28"/>
                                <w:szCs w:val="28"/>
                              </w:rPr>
                              <w:t xml:space="preserve">Be </w:t>
                            </w:r>
                            <w:proofErr w:type="gramStart"/>
                            <w:r>
                              <w:rPr>
                                <w:rFonts w:asciiTheme="minorHAnsi" w:hAnsiTheme="minorHAnsi" w:cstheme="minorHAnsi"/>
                                <w:sz w:val="28"/>
                                <w:szCs w:val="28"/>
                              </w:rPr>
                              <w:t>The</w:t>
                            </w:r>
                            <w:proofErr w:type="gramEnd"/>
                            <w:r>
                              <w:rPr>
                                <w:rFonts w:asciiTheme="minorHAnsi" w:hAnsiTheme="minorHAnsi" w:cstheme="minorHAnsi"/>
                                <w:sz w:val="28"/>
                                <w:szCs w:val="28"/>
                              </w:rPr>
                              <w:t xml:space="preserve"> Match has partnered with Sigma Gamma Rho Sorority Inc. to increase donations amongst people of color as you are more likely to be matched with a donor who shares the same ethnicity. You have the possibility of saving a life and can also help increase awareness. As we work on rolling out the campaign for the Southeastern region please be sure to check out the link below for more information and how you can help!</w:t>
                            </w:r>
                          </w:p>
                          <w:p w14:paraId="5C9B516B" w14:textId="3368AE02" w:rsidR="0001113C" w:rsidRPr="006E6C41" w:rsidRDefault="006E6C41" w:rsidP="00B462D9">
                            <w:pPr>
                              <w:pStyle w:val="BodyText"/>
                              <w:spacing w:before="23" w:line="278" w:lineRule="auto"/>
                              <w:ind w:left="0" w:right="64"/>
                              <w:rPr>
                                <w:rFonts w:asciiTheme="minorHAnsi" w:hAnsiTheme="minorHAnsi" w:cstheme="minorHAnsi"/>
                                <w:sz w:val="28"/>
                                <w:szCs w:val="28"/>
                              </w:rPr>
                            </w:pPr>
                            <w:r w:rsidRPr="006E6C41">
                              <w:rPr>
                                <w:rFonts w:asciiTheme="minorHAnsi" w:hAnsiTheme="minorHAnsi" w:cstheme="minorHAnsi"/>
                                <w:sz w:val="28"/>
                                <w:szCs w:val="28"/>
                              </w:rPr>
                              <w:t>https://bethematch.org/sgr-se/</w:t>
                            </w:r>
                          </w:p>
                          <w:p w14:paraId="6E33D49B" w14:textId="77777777" w:rsidR="00B462D9" w:rsidRPr="006E6C41" w:rsidRDefault="00B462D9" w:rsidP="00B462D9">
                            <w:pPr>
                              <w:pStyle w:val="BodyText"/>
                              <w:spacing w:before="23" w:line="278" w:lineRule="auto"/>
                              <w:ind w:left="0" w:right="64"/>
                              <w:rPr>
                                <w:sz w:val="28"/>
                                <w:szCs w:val="28"/>
                              </w:rPr>
                            </w:pPr>
                          </w:p>
                          <w:p w14:paraId="557029D4" w14:textId="77777777" w:rsidR="00B462D9" w:rsidRDefault="00B462D9" w:rsidP="00B462D9">
                            <w:pPr>
                              <w:pStyle w:val="BodyText"/>
                              <w:spacing w:before="23" w:line="278" w:lineRule="auto"/>
                              <w:ind w:left="0" w:right="64"/>
                              <w:rPr>
                                <w:sz w:val="24"/>
                                <w:szCs w:val="24"/>
                              </w:rPr>
                            </w:pPr>
                            <w:r>
                              <w:rPr>
                                <w:sz w:val="24"/>
                                <w:szCs w:val="24"/>
                              </w:rPr>
                              <w:t xml:space="preserve"> </w:t>
                            </w:r>
                          </w:p>
                          <w:p w14:paraId="4B019D08" w14:textId="77777777" w:rsidR="00B462D9" w:rsidRDefault="00B462D9" w:rsidP="00B462D9">
                            <w:pPr>
                              <w:pStyle w:val="BodyText"/>
                              <w:spacing w:before="23" w:line="278" w:lineRule="auto"/>
                              <w:ind w:left="0" w:right="64"/>
                              <w:rPr>
                                <w:sz w:val="24"/>
                                <w:szCs w:val="24"/>
                              </w:rPr>
                            </w:pPr>
                          </w:p>
                          <w:p w14:paraId="17F20EC8" w14:textId="77777777" w:rsidR="00B462D9" w:rsidRDefault="00B462D9" w:rsidP="00B462D9"/>
                          <w:p w14:paraId="3C2DBE16" w14:textId="6DCF50E2" w:rsidR="00B462D9" w:rsidRDefault="00676B32" w:rsidP="00B462D9">
                            <w:pPr>
                              <w:pStyle w:val="BodyText"/>
                              <w:spacing w:before="23" w:line="278" w:lineRule="auto"/>
                              <w:ind w:left="0" w:right="64"/>
                              <w:jc w:val="center"/>
                              <w:rPr>
                                <w:sz w:val="24"/>
                                <w:szCs w:val="24"/>
                              </w:rPr>
                            </w:pPr>
                            <w:r w:rsidRPr="00676B32">
                              <w:rPr>
                                <w:noProof/>
                              </w:rPr>
                              <w:drawing>
                                <wp:inline distT="0" distB="0" distL="0" distR="0" wp14:anchorId="455ED401" wp14:editId="4C3CAFF2">
                                  <wp:extent cx="3176270" cy="774700"/>
                                  <wp:effectExtent l="0" t="0" r="508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176270" cy="774700"/>
                                          </a:xfrm>
                                          <a:prstGeom prst="rect">
                                            <a:avLst/>
                                          </a:prstGeom>
                                        </pic:spPr>
                                      </pic:pic>
                                    </a:graphicData>
                                  </a:graphic>
                                </wp:inline>
                              </w:drawing>
                            </w:r>
                          </w:p>
                          <w:p w14:paraId="41E22B02" w14:textId="77777777" w:rsidR="00B462D9" w:rsidRDefault="00B462D9" w:rsidP="00B462D9"/>
                          <w:p w14:paraId="1C98BD7A" w14:textId="77777777" w:rsidR="00B462D9" w:rsidRDefault="00B462D9" w:rsidP="00B462D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http://schemas.microsoft.com/office/word/2018/wordml" xmlns:w16cex="http://schemas.microsoft.com/office/word/2018/wordml/cex">
            <w:pict>
              <v:shapetype w14:anchorId="23FC545F" id="_x0000_t202" coordsize="21600,21600" o:spt="202" path="m,l,21600r21600,l21600,xe">
                <v:stroke joinstyle="miter"/>
                <v:path gradientshapeok="t" o:connecttype="rect"/>
              </v:shapetype>
              <v:shape id="Text Box 83" o:spid="_x0000_s1037" type="#_x0000_t202" style="position:absolute;margin-left:282.85pt;margin-top:63.6pt;width:265pt;height:516.55pt;z-index:251715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" fillcolor="white [3201]" stroked="f" strokeweight=".5pt">
                <v:textbox>
                  <w:txbxContent>
                    <w:p w14:paraId="01D1B630" w14:textId="56AE9EBF" w:rsidR="00B462D9" w:rsidRDefault="00785230" w:rsidP="00B462D9">
                      <w:pPr>
                        <w:pStyle w:val="BodyText"/>
                        <w:spacing w:before="23" w:line="278" w:lineRule="auto"/>
                        <w:ind w:left="0" w:right="64"/>
                        <w:rPr>
                          <w:sz w:val="24"/>
                          <w:szCs w:val="24"/>
                        </w:rPr>
                      </w:pPr>
                      <w:r>
                        <w:rPr>
                          <w:sz w:val="24"/>
                          <w:szCs w:val="24"/>
                        </w:rPr>
                        <w:t xml:space="preserve"> </w:t>
                      </w:r>
                    </w:p>
                    <w:p w14:paraId="51E85260" w14:textId="4FD1F007" w:rsidR="006E6C41" w:rsidRDefault="006E6C41" w:rsidP="00B462D9">
                      <w:pPr>
                        <w:pStyle w:val="BodyText"/>
                        <w:spacing w:before="23" w:line="278" w:lineRule="auto"/>
                        <w:ind w:left="0" w:right="64"/>
                        <w:rPr>
                          <w:rFonts w:asciiTheme="minorHAnsi" w:hAnsiTheme="minorHAnsi" w:cstheme="minorHAnsi"/>
                          <w:sz w:val="28"/>
                          <w:szCs w:val="28"/>
                        </w:rPr>
                      </w:pPr>
                      <w:r>
                        <w:rPr>
                          <w:rFonts w:asciiTheme="minorHAnsi" w:hAnsiTheme="minorHAnsi" w:cstheme="minorHAnsi"/>
                          <w:sz w:val="28"/>
                          <w:szCs w:val="28"/>
                        </w:rPr>
                        <w:t xml:space="preserve">Be </w:t>
                      </w:r>
                      <w:proofErr w:type="gramStart"/>
                      <w:r>
                        <w:rPr>
                          <w:rFonts w:asciiTheme="minorHAnsi" w:hAnsiTheme="minorHAnsi" w:cstheme="minorHAnsi"/>
                          <w:sz w:val="28"/>
                          <w:szCs w:val="28"/>
                        </w:rPr>
                        <w:t>The</w:t>
                      </w:r>
                      <w:proofErr w:type="gramEnd"/>
                      <w:r>
                        <w:rPr>
                          <w:rFonts w:asciiTheme="minorHAnsi" w:hAnsiTheme="minorHAnsi" w:cstheme="minorHAnsi"/>
                          <w:sz w:val="28"/>
                          <w:szCs w:val="28"/>
                        </w:rPr>
                        <w:t xml:space="preserve"> Match has partnered with Sigma Gamma Rho Sorority Inc. to increase donations amongst people of color as you are more likely to be matched with a donor who shares the same ethnicity. You have the possibility of saving a life and can also help increase awareness. As we work on rolling out the campaign for the Southeastern region please be sure to check out the link below for more information and how you can help!</w:t>
                      </w:r>
                    </w:p>
                    <w:p w14:paraId="5C9B516B" w14:textId="3368AE02" w:rsidR="0001113C" w:rsidRPr="006E6C41" w:rsidRDefault="006E6C41" w:rsidP="00B462D9">
                      <w:pPr>
                        <w:pStyle w:val="BodyText"/>
                        <w:spacing w:before="23" w:line="278" w:lineRule="auto"/>
                        <w:ind w:left="0" w:right="64"/>
                        <w:rPr>
                          <w:rFonts w:asciiTheme="minorHAnsi" w:hAnsiTheme="minorHAnsi" w:cstheme="minorHAnsi"/>
                          <w:sz w:val="28"/>
                          <w:szCs w:val="28"/>
                        </w:rPr>
                      </w:pPr>
                      <w:r w:rsidRPr="006E6C41">
                        <w:rPr>
                          <w:rFonts w:asciiTheme="minorHAnsi" w:hAnsiTheme="minorHAnsi" w:cstheme="minorHAnsi"/>
                          <w:sz w:val="28"/>
                          <w:szCs w:val="28"/>
                        </w:rPr>
                        <w:t>https://bethematch.org/sgr-se/</w:t>
                      </w:r>
                    </w:p>
                    <w:p w14:paraId="6E33D49B" w14:textId="77777777" w:rsidR="00B462D9" w:rsidRPr="006E6C41" w:rsidRDefault="00B462D9" w:rsidP="00B462D9">
                      <w:pPr>
                        <w:pStyle w:val="BodyText"/>
                        <w:spacing w:before="23" w:line="278" w:lineRule="auto"/>
                        <w:ind w:left="0" w:right="64"/>
                        <w:rPr>
                          <w:sz w:val="28"/>
                          <w:szCs w:val="28"/>
                        </w:rPr>
                      </w:pPr>
                    </w:p>
                    <w:p w14:paraId="557029D4" w14:textId="77777777" w:rsidR="00B462D9" w:rsidRDefault="00B462D9" w:rsidP="00B462D9">
                      <w:pPr>
                        <w:pStyle w:val="BodyText"/>
                        <w:spacing w:before="23" w:line="278" w:lineRule="auto"/>
                        <w:ind w:left="0" w:right="64"/>
                        <w:rPr>
                          <w:sz w:val="24"/>
                          <w:szCs w:val="24"/>
                        </w:rPr>
                      </w:pPr>
                      <w:r>
                        <w:rPr>
                          <w:sz w:val="24"/>
                          <w:szCs w:val="24"/>
                        </w:rPr>
                        <w:t xml:space="preserve"> </w:t>
                      </w:r>
                    </w:p>
                    <w:p w14:paraId="4B019D08" w14:textId="77777777" w:rsidR="00B462D9" w:rsidRDefault="00B462D9" w:rsidP="00B462D9">
                      <w:pPr>
                        <w:pStyle w:val="BodyText"/>
                        <w:spacing w:before="23" w:line="278" w:lineRule="auto"/>
                        <w:ind w:left="0" w:right="64"/>
                        <w:rPr>
                          <w:sz w:val="24"/>
                          <w:szCs w:val="24"/>
                        </w:rPr>
                      </w:pPr>
                    </w:p>
                    <w:p w14:paraId="17F20EC8" w14:textId="77777777" w:rsidR="00B462D9" w:rsidRDefault="00B462D9" w:rsidP="00B462D9"/>
                    <w:p w14:paraId="3C2DBE16" w14:textId="6DCF50E2" w:rsidR="00B462D9" w:rsidRDefault="00676B32" w:rsidP="00B462D9">
                      <w:pPr>
                        <w:pStyle w:val="BodyText"/>
                        <w:spacing w:before="23" w:line="278" w:lineRule="auto"/>
                        <w:ind w:left="0" w:right="64"/>
                        <w:jc w:val="center"/>
                        <w:rPr>
                          <w:sz w:val="24"/>
                          <w:szCs w:val="24"/>
                        </w:rPr>
                      </w:pPr>
                      <w:r w:rsidRPr="00676B32">
                        <w:drawing>
                          <wp:inline distT="0" distB="0" distL="0" distR="0" wp14:anchorId="455ED401" wp14:editId="4C3CAFF2">
                            <wp:extent cx="3176270" cy="774700"/>
                            <wp:effectExtent l="0" t="0" r="508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176270" cy="774700"/>
                                    </a:xfrm>
                                    <a:prstGeom prst="rect">
                                      <a:avLst/>
                                    </a:prstGeom>
                                  </pic:spPr>
                                </pic:pic>
                              </a:graphicData>
                            </a:graphic>
                          </wp:inline>
                        </w:drawing>
                      </w:r>
                    </w:p>
                    <w:p w14:paraId="41E22B02" w14:textId="77777777" w:rsidR="00B462D9" w:rsidRDefault="00B462D9" w:rsidP="00B462D9"/>
                    <w:p w14:paraId="1C98BD7A" w14:textId="77777777" w:rsidR="00B462D9" w:rsidRDefault="00B462D9" w:rsidP="00B462D9"/>
                  </w:txbxContent>
                </v:textbox>
              </v:shape>
            </w:pict>
          </mc:Fallback>
        </mc:AlternateContent>
      </w:r>
      <w:r w:rsidR="004D6463">
        <w:rPr>
          <w:noProof/>
        </w:rPr>
        <mc:AlternateContent>
          <mc:Choice Requires="wps">
            <w:drawing>
              <wp:anchor distT="0" distB="0" distL="114300" distR="114300" simplePos="0" relativeHeight="251699200" behindDoc="0" locked="0" layoutInCell="1" allowOverlap="1" wp14:anchorId="07CB9F82" wp14:editId="7466B09A">
                <wp:simplePos x="0" y="0"/>
                <wp:positionH relativeFrom="margin">
                  <wp:posOffset>-255320</wp:posOffset>
                </wp:positionH>
                <wp:positionV relativeFrom="paragraph">
                  <wp:posOffset>3028191</wp:posOffset>
                </wp:positionV>
                <wp:extent cx="3705101" cy="3393952"/>
                <wp:effectExtent l="0" t="0" r="0" b="0"/>
                <wp:wrapNone/>
                <wp:docPr id="68" name="Text Box 68"/>
                <wp:cNvGraphicFramePr/>
                <a:graphic xmlns:a="http://schemas.openxmlformats.org/drawingml/2006/main">
                  <a:graphicData uri="http://schemas.microsoft.com/office/word/2010/wordprocessingShape">
                    <wps:wsp>
                      <wps:cNvSpPr txBox="1"/>
                      <wps:spPr>
                        <a:xfrm>
                          <a:off x="0" y="0"/>
                          <a:ext cx="3705101" cy="3393952"/>
                        </a:xfrm>
                        <a:prstGeom prst="rect">
                          <a:avLst/>
                        </a:prstGeom>
                        <a:noFill/>
                        <a:ln w="6350">
                          <a:noFill/>
                        </a:ln>
                      </wps:spPr>
                      <wps:txbx>
                        <w:txbxContent>
                          <w:p w14:paraId="1C999780" w14:textId="4C6A1689" w:rsidR="00B933FD" w:rsidRDefault="004D6463">
                            <w:r w:rsidRPr="004D6463">
                              <w:rPr>
                                <w:noProof/>
                              </w:rPr>
                              <w:drawing>
                                <wp:inline distT="0" distB="0" distL="0" distR="0" wp14:anchorId="1CEF5280" wp14:editId="75DB17EE">
                                  <wp:extent cx="3372485" cy="2410691"/>
                                  <wp:effectExtent l="0" t="0" r="0"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391223" cy="242408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07CB9F82" id="Text Box 68" o:spid="_x0000_s1038" type="#_x0000_t202" style="position:absolute;margin-left:-20.1pt;margin-top:238.45pt;width:291.75pt;height:267.25pt;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" filled="f" stroked="f" strokeweight=".5pt">
                <v:textbox>
                  <w:txbxContent>
                    <w:p w14:paraId="1C999780" w14:textId="4C6A1689" w:rsidR="00B933FD" w:rsidRDefault="004D6463">
                      <w:r w:rsidRPr="004D6463">
                        <w:drawing>
                          <wp:inline distT="0" distB="0" distL="0" distR="0" wp14:anchorId="1CEF5280" wp14:editId="75DB17EE">
                            <wp:extent cx="3372485" cy="2410691"/>
                            <wp:effectExtent l="0" t="0" r="0"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391223" cy="2424085"/>
                                    </a:xfrm>
                                    <a:prstGeom prst="rect">
                                      <a:avLst/>
                                    </a:prstGeom>
                                  </pic:spPr>
                                </pic:pic>
                              </a:graphicData>
                            </a:graphic>
                          </wp:inline>
                        </w:drawing>
                      </w:r>
                    </w:p>
                  </w:txbxContent>
                </v:textbox>
                <w10:wrap anchorx="margin"/>
              </v:shape>
            </w:pict>
          </mc:Fallback>
        </mc:AlternateContent>
      </w:r>
      <w:r w:rsidR="003E24E6" w:rsidRPr="003E24E6">
        <w:rPr>
          <w:noProof/>
        </w:rPr>
        <w:drawing>
          <wp:inline distT="0" distB="0" distL="0" distR="0" wp14:anchorId="315E5DE1" wp14:editId="70C087D4">
            <wp:extent cx="2182495" cy="3465282"/>
            <wp:effectExtent l="0" t="0" r="8255"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195703" cy="3486253"/>
                    </a:xfrm>
                    <a:prstGeom prst="rect">
                      <a:avLst/>
                    </a:prstGeom>
                  </pic:spPr>
                </pic:pic>
              </a:graphicData>
            </a:graphic>
          </wp:inline>
        </w:drawing>
      </w:r>
      <w:r w:rsidR="006E6C41">
        <w:rPr>
          <w:sz w:val="2"/>
        </w:rPr>
        <w:tab/>
      </w:r>
    </w:p>
    <w:p w14:paraId="440A3CB2" w14:textId="164D24AD" w:rsidR="004453AC" w:rsidRPr="004453AC" w:rsidRDefault="004453AC" w:rsidP="004453AC">
      <w:pPr>
        <w:rPr>
          <w:sz w:val="2"/>
        </w:rPr>
      </w:pPr>
    </w:p>
    <w:p w14:paraId="57C752BA" w14:textId="3840FD23" w:rsidR="004453AC" w:rsidRPr="004453AC" w:rsidRDefault="004453AC" w:rsidP="004453AC">
      <w:pPr>
        <w:rPr>
          <w:sz w:val="2"/>
        </w:rPr>
      </w:pPr>
    </w:p>
    <w:p w14:paraId="14BD9026" w14:textId="77777777" w:rsidR="004453AC" w:rsidRPr="004453AC" w:rsidRDefault="004453AC" w:rsidP="004453AC">
      <w:pPr>
        <w:rPr>
          <w:sz w:val="2"/>
        </w:rPr>
      </w:pPr>
    </w:p>
    <w:p w14:paraId="474FCED5" w14:textId="77777777" w:rsidR="004453AC" w:rsidRPr="004453AC" w:rsidRDefault="004453AC" w:rsidP="004453AC">
      <w:pPr>
        <w:rPr>
          <w:sz w:val="2"/>
        </w:rPr>
      </w:pPr>
    </w:p>
    <w:p w14:paraId="5BBE90BA" w14:textId="3E67FFD9" w:rsidR="004453AC" w:rsidRPr="004453AC" w:rsidRDefault="003654ED" w:rsidP="004453AC">
      <w:pPr>
        <w:rPr>
          <w:sz w:val="2"/>
        </w:rPr>
      </w:pPr>
      <w:r>
        <w:rPr>
          <w:sz w:val="2"/>
        </w:rPr>
        <w:t>dd</w:t>
      </w:r>
    </w:p>
    <w:p w14:paraId="38C3171F" w14:textId="77777777" w:rsidR="004453AC" w:rsidRPr="004453AC" w:rsidRDefault="004453AC" w:rsidP="004453AC">
      <w:pPr>
        <w:rPr>
          <w:sz w:val="2"/>
        </w:rPr>
      </w:pPr>
    </w:p>
    <w:p w14:paraId="2F5ADB27" w14:textId="0852DCDF" w:rsidR="004453AC" w:rsidRPr="004453AC" w:rsidRDefault="004453AC" w:rsidP="004453AC">
      <w:pPr>
        <w:rPr>
          <w:sz w:val="2"/>
        </w:rPr>
      </w:pPr>
    </w:p>
    <w:p w14:paraId="4B96274E" w14:textId="77777777" w:rsidR="004453AC" w:rsidRPr="004453AC" w:rsidRDefault="004453AC" w:rsidP="004453AC">
      <w:pPr>
        <w:rPr>
          <w:sz w:val="2"/>
        </w:rPr>
      </w:pPr>
    </w:p>
    <w:p w14:paraId="5A6EC7C2" w14:textId="77777777" w:rsidR="004453AC" w:rsidRPr="004453AC" w:rsidRDefault="004453AC" w:rsidP="004453AC">
      <w:pPr>
        <w:rPr>
          <w:sz w:val="2"/>
        </w:rPr>
      </w:pPr>
    </w:p>
    <w:p w14:paraId="66F230F2" w14:textId="77777777" w:rsidR="004453AC" w:rsidRPr="004453AC" w:rsidRDefault="004453AC" w:rsidP="004453AC">
      <w:pPr>
        <w:rPr>
          <w:sz w:val="2"/>
        </w:rPr>
      </w:pPr>
    </w:p>
    <w:p w14:paraId="744C9B16" w14:textId="77777777" w:rsidR="004453AC" w:rsidRPr="004453AC" w:rsidRDefault="004453AC" w:rsidP="004453AC">
      <w:pPr>
        <w:rPr>
          <w:sz w:val="2"/>
        </w:rPr>
      </w:pPr>
    </w:p>
    <w:p w14:paraId="39E69FC4" w14:textId="77777777" w:rsidR="004453AC" w:rsidRPr="004453AC" w:rsidRDefault="004453AC" w:rsidP="004453AC">
      <w:pPr>
        <w:rPr>
          <w:sz w:val="2"/>
        </w:rPr>
      </w:pPr>
    </w:p>
    <w:p w14:paraId="5F8BF6F2" w14:textId="77777777" w:rsidR="004453AC" w:rsidRPr="004453AC" w:rsidRDefault="004453AC" w:rsidP="004453AC">
      <w:pPr>
        <w:rPr>
          <w:sz w:val="2"/>
        </w:rPr>
      </w:pPr>
    </w:p>
    <w:p w14:paraId="178D8C77" w14:textId="140A885E" w:rsidR="004453AC" w:rsidRPr="004453AC" w:rsidRDefault="004453AC" w:rsidP="004453AC">
      <w:pPr>
        <w:rPr>
          <w:sz w:val="2"/>
        </w:rPr>
      </w:pPr>
    </w:p>
    <w:p w14:paraId="2C526FF2" w14:textId="77777777" w:rsidR="004453AC" w:rsidRPr="004453AC" w:rsidRDefault="004453AC" w:rsidP="004453AC">
      <w:pPr>
        <w:rPr>
          <w:sz w:val="2"/>
        </w:rPr>
      </w:pPr>
    </w:p>
    <w:p w14:paraId="719D7206" w14:textId="77777777" w:rsidR="004453AC" w:rsidRPr="004453AC" w:rsidRDefault="004453AC" w:rsidP="004453AC">
      <w:pPr>
        <w:rPr>
          <w:sz w:val="2"/>
        </w:rPr>
      </w:pPr>
    </w:p>
    <w:p w14:paraId="402C4B96" w14:textId="77777777" w:rsidR="004453AC" w:rsidRPr="004453AC" w:rsidRDefault="004453AC" w:rsidP="004453AC">
      <w:pPr>
        <w:rPr>
          <w:sz w:val="2"/>
        </w:rPr>
      </w:pPr>
    </w:p>
    <w:p w14:paraId="7E5C999F" w14:textId="77777777" w:rsidR="004453AC" w:rsidRPr="004453AC" w:rsidRDefault="004453AC" w:rsidP="004453AC">
      <w:pPr>
        <w:rPr>
          <w:sz w:val="2"/>
        </w:rPr>
      </w:pPr>
    </w:p>
    <w:p w14:paraId="417E6AB0" w14:textId="77777777" w:rsidR="004453AC" w:rsidRPr="004453AC" w:rsidRDefault="004453AC" w:rsidP="004453AC">
      <w:pPr>
        <w:rPr>
          <w:sz w:val="2"/>
        </w:rPr>
      </w:pPr>
    </w:p>
    <w:p w14:paraId="29CFBA94" w14:textId="77777777" w:rsidR="004453AC" w:rsidRPr="004453AC" w:rsidRDefault="004453AC" w:rsidP="004453AC">
      <w:pPr>
        <w:rPr>
          <w:sz w:val="2"/>
        </w:rPr>
      </w:pPr>
    </w:p>
    <w:p w14:paraId="21359509" w14:textId="77777777" w:rsidR="004453AC" w:rsidRPr="004453AC" w:rsidRDefault="004453AC" w:rsidP="004453AC">
      <w:pPr>
        <w:rPr>
          <w:sz w:val="2"/>
        </w:rPr>
      </w:pPr>
    </w:p>
    <w:p w14:paraId="1FA348DF" w14:textId="77777777" w:rsidR="004453AC" w:rsidRPr="004453AC" w:rsidRDefault="004453AC" w:rsidP="004453AC">
      <w:pPr>
        <w:rPr>
          <w:sz w:val="2"/>
        </w:rPr>
      </w:pPr>
    </w:p>
    <w:p w14:paraId="562F5B3E" w14:textId="77777777" w:rsidR="004453AC" w:rsidRPr="004453AC" w:rsidRDefault="004453AC" w:rsidP="004453AC">
      <w:pPr>
        <w:rPr>
          <w:sz w:val="2"/>
        </w:rPr>
      </w:pPr>
    </w:p>
    <w:p w14:paraId="71CC3742" w14:textId="77777777" w:rsidR="004453AC" w:rsidRPr="004453AC" w:rsidRDefault="004453AC" w:rsidP="004453AC">
      <w:pPr>
        <w:rPr>
          <w:sz w:val="2"/>
        </w:rPr>
      </w:pPr>
    </w:p>
    <w:p w14:paraId="4270C1BB" w14:textId="77777777" w:rsidR="004453AC" w:rsidRPr="004453AC" w:rsidRDefault="004453AC" w:rsidP="004453AC">
      <w:pPr>
        <w:rPr>
          <w:sz w:val="2"/>
        </w:rPr>
      </w:pPr>
    </w:p>
    <w:p w14:paraId="7AC50C5B" w14:textId="77777777" w:rsidR="004453AC" w:rsidRPr="004453AC" w:rsidRDefault="004453AC" w:rsidP="004453AC">
      <w:pPr>
        <w:rPr>
          <w:sz w:val="2"/>
        </w:rPr>
      </w:pPr>
    </w:p>
    <w:p w14:paraId="7477EEB3" w14:textId="77777777" w:rsidR="004453AC" w:rsidRPr="004453AC" w:rsidRDefault="004453AC" w:rsidP="004453AC">
      <w:pPr>
        <w:rPr>
          <w:sz w:val="2"/>
        </w:rPr>
      </w:pPr>
    </w:p>
    <w:p w14:paraId="380D3BBE" w14:textId="070D6EA6" w:rsidR="004453AC" w:rsidRPr="004453AC" w:rsidRDefault="004453AC" w:rsidP="004453AC">
      <w:pPr>
        <w:rPr>
          <w:sz w:val="2"/>
        </w:rPr>
      </w:pPr>
    </w:p>
    <w:p w14:paraId="6EB9C575" w14:textId="77777777" w:rsidR="004453AC" w:rsidRPr="004453AC" w:rsidRDefault="004453AC" w:rsidP="004453AC">
      <w:pPr>
        <w:rPr>
          <w:sz w:val="2"/>
        </w:rPr>
      </w:pPr>
    </w:p>
    <w:p w14:paraId="67D906BF" w14:textId="77777777" w:rsidR="004453AC" w:rsidRPr="004453AC" w:rsidRDefault="004453AC" w:rsidP="004453AC">
      <w:pPr>
        <w:rPr>
          <w:sz w:val="2"/>
        </w:rPr>
      </w:pPr>
    </w:p>
    <w:p w14:paraId="0BE4C74C" w14:textId="77777777" w:rsidR="004453AC" w:rsidRPr="004453AC" w:rsidRDefault="004453AC" w:rsidP="004453AC">
      <w:pPr>
        <w:rPr>
          <w:sz w:val="2"/>
        </w:rPr>
      </w:pPr>
    </w:p>
    <w:p w14:paraId="62BE7664" w14:textId="77777777" w:rsidR="004453AC" w:rsidRPr="004453AC" w:rsidRDefault="004453AC" w:rsidP="004453AC">
      <w:pPr>
        <w:rPr>
          <w:sz w:val="2"/>
        </w:rPr>
      </w:pPr>
    </w:p>
    <w:p w14:paraId="3FD0B49E" w14:textId="77777777" w:rsidR="004453AC" w:rsidRPr="004453AC" w:rsidRDefault="004453AC" w:rsidP="004453AC">
      <w:pPr>
        <w:rPr>
          <w:sz w:val="2"/>
        </w:rPr>
      </w:pPr>
    </w:p>
    <w:p w14:paraId="44ADE684" w14:textId="77777777" w:rsidR="004453AC" w:rsidRPr="004453AC" w:rsidRDefault="004453AC" w:rsidP="004453AC">
      <w:pPr>
        <w:rPr>
          <w:sz w:val="2"/>
        </w:rPr>
      </w:pPr>
    </w:p>
    <w:p w14:paraId="5E713CFA" w14:textId="77777777" w:rsidR="004453AC" w:rsidRPr="004453AC" w:rsidRDefault="004453AC" w:rsidP="004453AC">
      <w:pPr>
        <w:rPr>
          <w:sz w:val="2"/>
        </w:rPr>
      </w:pPr>
    </w:p>
    <w:p w14:paraId="393D39A8" w14:textId="77777777" w:rsidR="004453AC" w:rsidRPr="004453AC" w:rsidRDefault="004453AC" w:rsidP="004453AC">
      <w:pPr>
        <w:rPr>
          <w:sz w:val="2"/>
        </w:rPr>
      </w:pPr>
    </w:p>
    <w:p w14:paraId="7CD9BF04" w14:textId="77777777" w:rsidR="004453AC" w:rsidRPr="004453AC" w:rsidRDefault="004453AC" w:rsidP="004453AC">
      <w:pPr>
        <w:rPr>
          <w:sz w:val="2"/>
        </w:rPr>
      </w:pPr>
    </w:p>
    <w:p w14:paraId="4881E640" w14:textId="77777777" w:rsidR="004453AC" w:rsidRPr="004453AC" w:rsidRDefault="004453AC" w:rsidP="004453AC">
      <w:pPr>
        <w:rPr>
          <w:sz w:val="2"/>
        </w:rPr>
      </w:pPr>
    </w:p>
    <w:p w14:paraId="3A6B115F" w14:textId="77777777" w:rsidR="004453AC" w:rsidRPr="004453AC" w:rsidRDefault="004453AC" w:rsidP="004453AC">
      <w:pPr>
        <w:rPr>
          <w:sz w:val="2"/>
        </w:rPr>
      </w:pPr>
    </w:p>
    <w:p w14:paraId="38864779" w14:textId="77777777" w:rsidR="004453AC" w:rsidRPr="004453AC" w:rsidRDefault="004453AC" w:rsidP="004453AC">
      <w:pPr>
        <w:rPr>
          <w:sz w:val="2"/>
        </w:rPr>
      </w:pPr>
    </w:p>
    <w:p w14:paraId="1270BE42" w14:textId="77777777" w:rsidR="004453AC" w:rsidRPr="004453AC" w:rsidRDefault="004453AC" w:rsidP="004453AC">
      <w:pPr>
        <w:rPr>
          <w:sz w:val="2"/>
        </w:rPr>
      </w:pPr>
    </w:p>
    <w:p w14:paraId="0A3FA087" w14:textId="77777777" w:rsidR="004453AC" w:rsidRPr="004453AC" w:rsidRDefault="004453AC" w:rsidP="004453AC">
      <w:pPr>
        <w:rPr>
          <w:sz w:val="2"/>
        </w:rPr>
      </w:pPr>
    </w:p>
    <w:p w14:paraId="45FE1783" w14:textId="77777777" w:rsidR="004453AC" w:rsidRPr="004453AC" w:rsidRDefault="004453AC" w:rsidP="004453AC">
      <w:pPr>
        <w:rPr>
          <w:sz w:val="2"/>
        </w:rPr>
      </w:pPr>
    </w:p>
    <w:p w14:paraId="3FD8C678" w14:textId="77777777" w:rsidR="004453AC" w:rsidRPr="004453AC" w:rsidRDefault="004453AC" w:rsidP="004453AC">
      <w:pPr>
        <w:rPr>
          <w:sz w:val="2"/>
        </w:rPr>
      </w:pPr>
    </w:p>
    <w:p w14:paraId="7A42C72D" w14:textId="4EBB4355" w:rsidR="004453AC" w:rsidRPr="004453AC" w:rsidRDefault="004453AC" w:rsidP="004453AC">
      <w:pPr>
        <w:rPr>
          <w:sz w:val="2"/>
        </w:rPr>
      </w:pPr>
    </w:p>
    <w:p w14:paraId="6EE00487" w14:textId="77777777" w:rsidR="004453AC" w:rsidRPr="004453AC" w:rsidRDefault="004453AC" w:rsidP="004453AC">
      <w:pPr>
        <w:rPr>
          <w:sz w:val="2"/>
        </w:rPr>
      </w:pPr>
    </w:p>
    <w:p w14:paraId="231AA090" w14:textId="77777777" w:rsidR="004453AC" w:rsidRPr="004453AC" w:rsidRDefault="004453AC" w:rsidP="004453AC">
      <w:pPr>
        <w:rPr>
          <w:sz w:val="2"/>
        </w:rPr>
      </w:pPr>
    </w:p>
    <w:p w14:paraId="4F8E6EFB" w14:textId="77777777" w:rsidR="004453AC" w:rsidRPr="004453AC" w:rsidRDefault="004453AC" w:rsidP="004453AC">
      <w:pPr>
        <w:rPr>
          <w:sz w:val="2"/>
        </w:rPr>
      </w:pPr>
    </w:p>
    <w:p w14:paraId="264475A4" w14:textId="77777777" w:rsidR="004453AC" w:rsidRPr="004453AC" w:rsidRDefault="004453AC" w:rsidP="004453AC">
      <w:pPr>
        <w:rPr>
          <w:sz w:val="2"/>
        </w:rPr>
      </w:pPr>
    </w:p>
    <w:p w14:paraId="2B61E1FB" w14:textId="77777777" w:rsidR="004453AC" w:rsidRPr="004453AC" w:rsidRDefault="004453AC" w:rsidP="004453AC">
      <w:pPr>
        <w:rPr>
          <w:sz w:val="2"/>
        </w:rPr>
      </w:pPr>
    </w:p>
    <w:p w14:paraId="65272602" w14:textId="77777777" w:rsidR="004453AC" w:rsidRPr="004453AC" w:rsidRDefault="004453AC" w:rsidP="004453AC">
      <w:pPr>
        <w:rPr>
          <w:sz w:val="2"/>
        </w:rPr>
      </w:pPr>
    </w:p>
    <w:p w14:paraId="29EA140A" w14:textId="067ABC6A" w:rsidR="004453AC" w:rsidRPr="004453AC" w:rsidRDefault="004453AC" w:rsidP="004453AC">
      <w:pPr>
        <w:rPr>
          <w:sz w:val="2"/>
        </w:rPr>
      </w:pPr>
    </w:p>
    <w:p w14:paraId="140F7A09" w14:textId="77777777" w:rsidR="004453AC" w:rsidRPr="004453AC" w:rsidRDefault="004453AC" w:rsidP="004453AC">
      <w:pPr>
        <w:rPr>
          <w:sz w:val="2"/>
        </w:rPr>
      </w:pPr>
    </w:p>
    <w:p w14:paraId="30C959CD" w14:textId="77777777" w:rsidR="004453AC" w:rsidRPr="004453AC" w:rsidRDefault="004453AC" w:rsidP="004453AC">
      <w:pPr>
        <w:rPr>
          <w:sz w:val="2"/>
        </w:rPr>
      </w:pPr>
    </w:p>
    <w:p w14:paraId="3786DF98" w14:textId="77777777" w:rsidR="004453AC" w:rsidRPr="004453AC" w:rsidRDefault="004453AC" w:rsidP="004453AC">
      <w:pPr>
        <w:rPr>
          <w:sz w:val="2"/>
        </w:rPr>
      </w:pPr>
    </w:p>
    <w:p w14:paraId="4C3CA70E" w14:textId="77777777" w:rsidR="004453AC" w:rsidRPr="004453AC" w:rsidRDefault="004453AC" w:rsidP="004453AC">
      <w:pPr>
        <w:rPr>
          <w:sz w:val="2"/>
        </w:rPr>
      </w:pPr>
    </w:p>
    <w:p w14:paraId="4DE19FF3" w14:textId="77777777" w:rsidR="004453AC" w:rsidRPr="004453AC" w:rsidRDefault="004453AC" w:rsidP="004453AC">
      <w:pPr>
        <w:rPr>
          <w:sz w:val="2"/>
        </w:rPr>
      </w:pPr>
    </w:p>
    <w:p w14:paraId="63C1FB47" w14:textId="77777777" w:rsidR="004453AC" w:rsidRPr="004453AC" w:rsidRDefault="004453AC" w:rsidP="004453AC">
      <w:pPr>
        <w:rPr>
          <w:sz w:val="2"/>
        </w:rPr>
      </w:pPr>
    </w:p>
    <w:p w14:paraId="23D1B001" w14:textId="3A6F08B4" w:rsidR="004453AC" w:rsidRPr="004453AC" w:rsidRDefault="004453AC" w:rsidP="004453AC">
      <w:pPr>
        <w:rPr>
          <w:sz w:val="2"/>
        </w:rPr>
      </w:pPr>
    </w:p>
    <w:p w14:paraId="3E59EEB4" w14:textId="624B231E" w:rsidR="004453AC" w:rsidRPr="004453AC" w:rsidRDefault="004453AC" w:rsidP="004453AC">
      <w:pPr>
        <w:rPr>
          <w:sz w:val="2"/>
        </w:rPr>
      </w:pPr>
    </w:p>
    <w:p w14:paraId="1B274F27" w14:textId="77777777" w:rsidR="004453AC" w:rsidRPr="004453AC" w:rsidRDefault="004453AC" w:rsidP="004453AC">
      <w:pPr>
        <w:rPr>
          <w:sz w:val="2"/>
        </w:rPr>
      </w:pPr>
    </w:p>
    <w:p w14:paraId="4E1443E3" w14:textId="77777777" w:rsidR="004453AC" w:rsidRPr="004453AC" w:rsidRDefault="004453AC" w:rsidP="004453AC">
      <w:pPr>
        <w:rPr>
          <w:sz w:val="2"/>
        </w:rPr>
      </w:pPr>
    </w:p>
    <w:p w14:paraId="7A7D488F" w14:textId="77777777" w:rsidR="004453AC" w:rsidRPr="004453AC" w:rsidRDefault="004453AC" w:rsidP="004453AC">
      <w:pPr>
        <w:rPr>
          <w:sz w:val="2"/>
        </w:rPr>
      </w:pPr>
    </w:p>
    <w:p w14:paraId="335581C6" w14:textId="77777777" w:rsidR="004453AC" w:rsidRPr="004453AC" w:rsidRDefault="004453AC" w:rsidP="004453AC">
      <w:pPr>
        <w:rPr>
          <w:sz w:val="2"/>
        </w:rPr>
      </w:pPr>
    </w:p>
    <w:p w14:paraId="72604B17" w14:textId="77777777" w:rsidR="004453AC" w:rsidRPr="004453AC" w:rsidRDefault="004453AC" w:rsidP="004453AC">
      <w:pPr>
        <w:rPr>
          <w:sz w:val="2"/>
        </w:rPr>
      </w:pPr>
    </w:p>
    <w:p w14:paraId="732D9A1A" w14:textId="0EAA10A9" w:rsidR="004453AC" w:rsidRPr="004453AC" w:rsidRDefault="004453AC" w:rsidP="004453AC">
      <w:pPr>
        <w:rPr>
          <w:sz w:val="2"/>
        </w:rPr>
      </w:pPr>
    </w:p>
    <w:p w14:paraId="377DD540" w14:textId="77777777" w:rsidR="004453AC" w:rsidRPr="004453AC" w:rsidRDefault="004453AC" w:rsidP="004453AC">
      <w:pPr>
        <w:rPr>
          <w:sz w:val="2"/>
        </w:rPr>
      </w:pPr>
    </w:p>
    <w:p w14:paraId="716AD130" w14:textId="77777777" w:rsidR="004453AC" w:rsidRPr="004453AC" w:rsidRDefault="004453AC" w:rsidP="004453AC">
      <w:pPr>
        <w:rPr>
          <w:sz w:val="2"/>
        </w:rPr>
      </w:pPr>
    </w:p>
    <w:p w14:paraId="29E80F95" w14:textId="77777777" w:rsidR="004453AC" w:rsidRPr="004453AC" w:rsidRDefault="004453AC" w:rsidP="004453AC">
      <w:pPr>
        <w:rPr>
          <w:sz w:val="2"/>
        </w:rPr>
      </w:pPr>
    </w:p>
    <w:p w14:paraId="46AA8565" w14:textId="77777777" w:rsidR="004453AC" w:rsidRPr="004453AC" w:rsidRDefault="004453AC" w:rsidP="004453AC">
      <w:pPr>
        <w:rPr>
          <w:sz w:val="2"/>
        </w:rPr>
      </w:pPr>
    </w:p>
    <w:p w14:paraId="16CC4B5C" w14:textId="77777777" w:rsidR="004453AC" w:rsidRPr="004453AC" w:rsidRDefault="004453AC" w:rsidP="004453AC">
      <w:pPr>
        <w:rPr>
          <w:sz w:val="2"/>
        </w:rPr>
      </w:pPr>
    </w:p>
    <w:p w14:paraId="3673CFD4" w14:textId="77777777" w:rsidR="004453AC" w:rsidRPr="004453AC" w:rsidRDefault="004453AC" w:rsidP="004453AC">
      <w:pPr>
        <w:rPr>
          <w:sz w:val="2"/>
        </w:rPr>
      </w:pPr>
    </w:p>
    <w:p w14:paraId="13F8D5D4" w14:textId="77777777" w:rsidR="004453AC" w:rsidRPr="004453AC" w:rsidRDefault="004453AC" w:rsidP="004453AC">
      <w:pPr>
        <w:rPr>
          <w:sz w:val="2"/>
        </w:rPr>
      </w:pPr>
    </w:p>
    <w:p w14:paraId="4C2FE960" w14:textId="77777777" w:rsidR="004453AC" w:rsidRPr="004453AC" w:rsidRDefault="004453AC" w:rsidP="004453AC">
      <w:pPr>
        <w:rPr>
          <w:sz w:val="2"/>
        </w:rPr>
      </w:pPr>
    </w:p>
    <w:p w14:paraId="6518ED07" w14:textId="77777777" w:rsidR="004453AC" w:rsidRPr="004453AC" w:rsidRDefault="004453AC" w:rsidP="004453AC">
      <w:pPr>
        <w:rPr>
          <w:sz w:val="2"/>
        </w:rPr>
      </w:pPr>
    </w:p>
    <w:p w14:paraId="084A07A1" w14:textId="77777777" w:rsidR="004453AC" w:rsidRPr="004453AC" w:rsidRDefault="004453AC" w:rsidP="004453AC">
      <w:pPr>
        <w:rPr>
          <w:sz w:val="2"/>
        </w:rPr>
      </w:pPr>
    </w:p>
    <w:p w14:paraId="1B13560D" w14:textId="77777777" w:rsidR="004453AC" w:rsidRPr="004453AC" w:rsidRDefault="004453AC" w:rsidP="004453AC">
      <w:pPr>
        <w:rPr>
          <w:sz w:val="2"/>
        </w:rPr>
      </w:pPr>
    </w:p>
    <w:p w14:paraId="4FD8EACB" w14:textId="77777777" w:rsidR="004453AC" w:rsidRPr="004453AC" w:rsidRDefault="004453AC" w:rsidP="004453AC">
      <w:pPr>
        <w:rPr>
          <w:sz w:val="2"/>
        </w:rPr>
      </w:pPr>
    </w:p>
    <w:p w14:paraId="4FB43ED1" w14:textId="77777777" w:rsidR="004453AC" w:rsidRPr="004453AC" w:rsidRDefault="004453AC" w:rsidP="004453AC">
      <w:pPr>
        <w:rPr>
          <w:sz w:val="2"/>
        </w:rPr>
      </w:pPr>
    </w:p>
    <w:p w14:paraId="50DAC64B" w14:textId="77777777" w:rsidR="004453AC" w:rsidRPr="004453AC" w:rsidRDefault="004453AC" w:rsidP="004453AC">
      <w:pPr>
        <w:rPr>
          <w:sz w:val="2"/>
        </w:rPr>
      </w:pPr>
    </w:p>
    <w:p w14:paraId="73F61A70" w14:textId="77777777" w:rsidR="004453AC" w:rsidRPr="004453AC" w:rsidRDefault="004453AC" w:rsidP="004453AC">
      <w:pPr>
        <w:rPr>
          <w:sz w:val="2"/>
        </w:rPr>
      </w:pPr>
    </w:p>
    <w:p w14:paraId="436129CE" w14:textId="77777777" w:rsidR="004453AC" w:rsidRPr="004453AC" w:rsidRDefault="004453AC" w:rsidP="004453AC">
      <w:pPr>
        <w:rPr>
          <w:sz w:val="2"/>
        </w:rPr>
      </w:pPr>
    </w:p>
    <w:p w14:paraId="018DAC11" w14:textId="77777777" w:rsidR="004453AC" w:rsidRPr="004453AC" w:rsidRDefault="004453AC" w:rsidP="004453AC">
      <w:pPr>
        <w:rPr>
          <w:sz w:val="2"/>
        </w:rPr>
      </w:pPr>
    </w:p>
    <w:p w14:paraId="330EAEB1" w14:textId="77777777" w:rsidR="004453AC" w:rsidRPr="004453AC" w:rsidRDefault="004453AC" w:rsidP="004453AC">
      <w:pPr>
        <w:rPr>
          <w:sz w:val="2"/>
        </w:rPr>
      </w:pPr>
    </w:p>
    <w:p w14:paraId="55507DB7" w14:textId="77777777" w:rsidR="004453AC" w:rsidRPr="004453AC" w:rsidRDefault="004453AC" w:rsidP="004453AC">
      <w:pPr>
        <w:rPr>
          <w:sz w:val="2"/>
        </w:rPr>
      </w:pPr>
    </w:p>
    <w:p w14:paraId="0BF3AA6A" w14:textId="77777777" w:rsidR="004453AC" w:rsidRPr="004453AC" w:rsidRDefault="004453AC" w:rsidP="004453AC">
      <w:pPr>
        <w:rPr>
          <w:sz w:val="2"/>
        </w:rPr>
      </w:pPr>
    </w:p>
    <w:p w14:paraId="1DDD66E6" w14:textId="77777777" w:rsidR="004453AC" w:rsidRPr="004453AC" w:rsidRDefault="004453AC" w:rsidP="004453AC">
      <w:pPr>
        <w:rPr>
          <w:sz w:val="2"/>
        </w:rPr>
      </w:pPr>
    </w:p>
    <w:p w14:paraId="51C1367B" w14:textId="77777777" w:rsidR="004453AC" w:rsidRPr="004453AC" w:rsidRDefault="004453AC" w:rsidP="004453AC">
      <w:pPr>
        <w:rPr>
          <w:sz w:val="2"/>
        </w:rPr>
      </w:pPr>
    </w:p>
    <w:p w14:paraId="7C53FDF9" w14:textId="77777777" w:rsidR="004453AC" w:rsidRPr="004453AC" w:rsidRDefault="004453AC" w:rsidP="004453AC">
      <w:pPr>
        <w:rPr>
          <w:sz w:val="2"/>
        </w:rPr>
      </w:pPr>
    </w:p>
    <w:p w14:paraId="3D432BDF" w14:textId="77777777" w:rsidR="004453AC" w:rsidRPr="004453AC" w:rsidRDefault="004453AC" w:rsidP="004453AC">
      <w:pPr>
        <w:rPr>
          <w:sz w:val="2"/>
        </w:rPr>
      </w:pPr>
    </w:p>
    <w:p w14:paraId="54F6F1F0" w14:textId="77777777" w:rsidR="004453AC" w:rsidRPr="004453AC" w:rsidRDefault="004453AC" w:rsidP="004453AC">
      <w:pPr>
        <w:rPr>
          <w:sz w:val="2"/>
        </w:rPr>
      </w:pPr>
    </w:p>
    <w:p w14:paraId="20AC5B8E" w14:textId="77777777" w:rsidR="004453AC" w:rsidRPr="004453AC" w:rsidRDefault="004453AC" w:rsidP="004453AC">
      <w:pPr>
        <w:rPr>
          <w:sz w:val="2"/>
        </w:rPr>
      </w:pPr>
    </w:p>
    <w:p w14:paraId="0F41287C" w14:textId="77777777" w:rsidR="004453AC" w:rsidRPr="004453AC" w:rsidRDefault="004453AC" w:rsidP="004453AC">
      <w:pPr>
        <w:rPr>
          <w:sz w:val="2"/>
        </w:rPr>
      </w:pPr>
    </w:p>
    <w:p w14:paraId="51BAE4FA" w14:textId="77777777" w:rsidR="004453AC" w:rsidRPr="004453AC" w:rsidRDefault="004453AC" w:rsidP="004453AC">
      <w:pPr>
        <w:rPr>
          <w:sz w:val="2"/>
        </w:rPr>
      </w:pPr>
    </w:p>
    <w:p w14:paraId="09EF330D" w14:textId="77777777" w:rsidR="004453AC" w:rsidRPr="004453AC" w:rsidRDefault="004453AC" w:rsidP="004453AC">
      <w:pPr>
        <w:rPr>
          <w:sz w:val="2"/>
        </w:rPr>
      </w:pPr>
    </w:p>
    <w:p w14:paraId="3886203D" w14:textId="77777777" w:rsidR="004453AC" w:rsidRPr="004453AC" w:rsidRDefault="004453AC" w:rsidP="004453AC">
      <w:pPr>
        <w:rPr>
          <w:sz w:val="2"/>
        </w:rPr>
      </w:pPr>
    </w:p>
    <w:p w14:paraId="0C8F8593" w14:textId="77777777" w:rsidR="004453AC" w:rsidRPr="004453AC" w:rsidRDefault="004453AC" w:rsidP="004453AC">
      <w:pPr>
        <w:rPr>
          <w:sz w:val="2"/>
        </w:rPr>
      </w:pPr>
    </w:p>
    <w:p w14:paraId="790421D4" w14:textId="77777777" w:rsidR="004453AC" w:rsidRPr="004453AC" w:rsidRDefault="004453AC" w:rsidP="004453AC">
      <w:pPr>
        <w:rPr>
          <w:sz w:val="2"/>
        </w:rPr>
      </w:pPr>
    </w:p>
    <w:p w14:paraId="2E92C285" w14:textId="77777777" w:rsidR="004453AC" w:rsidRPr="004453AC" w:rsidRDefault="004453AC" w:rsidP="004453AC">
      <w:pPr>
        <w:rPr>
          <w:sz w:val="2"/>
        </w:rPr>
      </w:pPr>
    </w:p>
    <w:p w14:paraId="4F3D2F93" w14:textId="77777777" w:rsidR="004453AC" w:rsidRPr="004453AC" w:rsidRDefault="004453AC" w:rsidP="004453AC">
      <w:pPr>
        <w:rPr>
          <w:sz w:val="2"/>
        </w:rPr>
      </w:pPr>
    </w:p>
    <w:p w14:paraId="7956EA46" w14:textId="77777777" w:rsidR="004453AC" w:rsidRPr="004453AC" w:rsidRDefault="004453AC" w:rsidP="004453AC">
      <w:pPr>
        <w:rPr>
          <w:sz w:val="2"/>
        </w:rPr>
      </w:pPr>
    </w:p>
    <w:p w14:paraId="16667166" w14:textId="77777777" w:rsidR="004453AC" w:rsidRPr="004453AC" w:rsidRDefault="004453AC" w:rsidP="004453AC">
      <w:pPr>
        <w:rPr>
          <w:sz w:val="2"/>
        </w:rPr>
      </w:pPr>
    </w:p>
    <w:p w14:paraId="7319142B" w14:textId="77777777" w:rsidR="004453AC" w:rsidRPr="004453AC" w:rsidRDefault="004453AC" w:rsidP="004453AC">
      <w:pPr>
        <w:rPr>
          <w:sz w:val="2"/>
        </w:rPr>
      </w:pPr>
    </w:p>
    <w:p w14:paraId="2427A5B7" w14:textId="77777777" w:rsidR="004453AC" w:rsidRPr="004453AC" w:rsidRDefault="004453AC" w:rsidP="004453AC">
      <w:pPr>
        <w:rPr>
          <w:sz w:val="2"/>
        </w:rPr>
      </w:pPr>
    </w:p>
    <w:p w14:paraId="200D2D22" w14:textId="77777777" w:rsidR="004453AC" w:rsidRPr="004453AC" w:rsidRDefault="004453AC" w:rsidP="004453AC">
      <w:pPr>
        <w:rPr>
          <w:sz w:val="2"/>
        </w:rPr>
      </w:pPr>
    </w:p>
    <w:p w14:paraId="3489280D" w14:textId="77777777" w:rsidR="004453AC" w:rsidRPr="004453AC" w:rsidRDefault="004453AC" w:rsidP="004453AC">
      <w:pPr>
        <w:rPr>
          <w:sz w:val="2"/>
        </w:rPr>
      </w:pPr>
    </w:p>
    <w:p w14:paraId="0CD24521" w14:textId="77777777" w:rsidR="004453AC" w:rsidRPr="004453AC" w:rsidRDefault="004453AC" w:rsidP="004453AC">
      <w:pPr>
        <w:rPr>
          <w:sz w:val="2"/>
        </w:rPr>
      </w:pPr>
    </w:p>
    <w:p w14:paraId="79B2C49F" w14:textId="77777777" w:rsidR="004453AC" w:rsidRPr="004453AC" w:rsidRDefault="004453AC" w:rsidP="004453AC">
      <w:pPr>
        <w:rPr>
          <w:sz w:val="2"/>
        </w:rPr>
      </w:pPr>
    </w:p>
    <w:p w14:paraId="5A2E0C75" w14:textId="77777777" w:rsidR="004453AC" w:rsidRPr="004453AC" w:rsidRDefault="004453AC" w:rsidP="004453AC">
      <w:pPr>
        <w:rPr>
          <w:sz w:val="2"/>
        </w:rPr>
      </w:pPr>
    </w:p>
    <w:p w14:paraId="33A0D8B8" w14:textId="77777777" w:rsidR="004453AC" w:rsidRPr="004453AC" w:rsidRDefault="004453AC" w:rsidP="004453AC">
      <w:pPr>
        <w:rPr>
          <w:sz w:val="2"/>
        </w:rPr>
      </w:pPr>
    </w:p>
    <w:p w14:paraId="3CA6DA1E" w14:textId="77777777" w:rsidR="004453AC" w:rsidRPr="004453AC" w:rsidRDefault="004453AC" w:rsidP="004453AC">
      <w:pPr>
        <w:rPr>
          <w:sz w:val="2"/>
        </w:rPr>
      </w:pPr>
    </w:p>
    <w:p w14:paraId="680A917B" w14:textId="77777777" w:rsidR="004453AC" w:rsidRPr="004453AC" w:rsidRDefault="004453AC" w:rsidP="004453AC">
      <w:pPr>
        <w:rPr>
          <w:sz w:val="2"/>
        </w:rPr>
      </w:pPr>
    </w:p>
    <w:p w14:paraId="787BFAB1" w14:textId="77777777" w:rsidR="004453AC" w:rsidRPr="004453AC" w:rsidRDefault="004453AC" w:rsidP="004453AC">
      <w:pPr>
        <w:rPr>
          <w:sz w:val="2"/>
        </w:rPr>
      </w:pPr>
    </w:p>
    <w:p w14:paraId="474D3E6E" w14:textId="77777777" w:rsidR="004453AC" w:rsidRPr="004453AC" w:rsidRDefault="004453AC" w:rsidP="004453AC">
      <w:pPr>
        <w:rPr>
          <w:sz w:val="2"/>
        </w:rPr>
      </w:pPr>
    </w:p>
    <w:p w14:paraId="7960CB9D" w14:textId="77777777" w:rsidR="004453AC" w:rsidRPr="004453AC" w:rsidRDefault="004453AC" w:rsidP="004453AC">
      <w:pPr>
        <w:rPr>
          <w:sz w:val="2"/>
        </w:rPr>
      </w:pPr>
    </w:p>
    <w:p w14:paraId="11703515" w14:textId="77777777" w:rsidR="004453AC" w:rsidRPr="004453AC" w:rsidRDefault="004453AC" w:rsidP="004453AC">
      <w:pPr>
        <w:rPr>
          <w:sz w:val="2"/>
        </w:rPr>
      </w:pPr>
    </w:p>
    <w:p w14:paraId="18B1219A" w14:textId="77777777" w:rsidR="004453AC" w:rsidRPr="004453AC" w:rsidRDefault="004453AC" w:rsidP="004453AC">
      <w:pPr>
        <w:rPr>
          <w:sz w:val="2"/>
        </w:rPr>
      </w:pPr>
    </w:p>
    <w:p w14:paraId="5E62C28C" w14:textId="77777777" w:rsidR="004453AC" w:rsidRPr="004453AC" w:rsidRDefault="004453AC" w:rsidP="004453AC">
      <w:pPr>
        <w:rPr>
          <w:sz w:val="2"/>
        </w:rPr>
      </w:pPr>
    </w:p>
    <w:p w14:paraId="0DCE5825" w14:textId="77777777" w:rsidR="004453AC" w:rsidRPr="004453AC" w:rsidRDefault="004453AC" w:rsidP="004453AC">
      <w:pPr>
        <w:rPr>
          <w:sz w:val="2"/>
        </w:rPr>
      </w:pPr>
    </w:p>
    <w:p w14:paraId="40182A68" w14:textId="77777777" w:rsidR="004453AC" w:rsidRPr="004453AC" w:rsidRDefault="004453AC" w:rsidP="004453AC">
      <w:pPr>
        <w:rPr>
          <w:sz w:val="2"/>
        </w:rPr>
      </w:pPr>
    </w:p>
    <w:p w14:paraId="7A1F9CA3" w14:textId="77777777" w:rsidR="004453AC" w:rsidRPr="004453AC" w:rsidRDefault="004453AC" w:rsidP="004453AC">
      <w:pPr>
        <w:rPr>
          <w:sz w:val="2"/>
        </w:rPr>
      </w:pPr>
    </w:p>
    <w:p w14:paraId="29C916A6" w14:textId="77777777" w:rsidR="004453AC" w:rsidRPr="004453AC" w:rsidRDefault="004453AC" w:rsidP="004453AC">
      <w:pPr>
        <w:rPr>
          <w:sz w:val="2"/>
        </w:rPr>
      </w:pPr>
    </w:p>
    <w:p w14:paraId="2276947B" w14:textId="77777777" w:rsidR="004453AC" w:rsidRPr="004453AC" w:rsidRDefault="004453AC" w:rsidP="004453AC">
      <w:pPr>
        <w:rPr>
          <w:sz w:val="2"/>
        </w:rPr>
      </w:pPr>
    </w:p>
    <w:p w14:paraId="3A2AF2AC" w14:textId="5F8D434A" w:rsidR="004453AC" w:rsidRPr="004453AC" w:rsidRDefault="004453AC" w:rsidP="004453AC">
      <w:pPr>
        <w:rPr>
          <w:sz w:val="2"/>
        </w:rPr>
      </w:pPr>
    </w:p>
    <w:p w14:paraId="1CAC8EF9" w14:textId="77777777" w:rsidR="004453AC" w:rsidRPr="004453AC" w:rsidRDefault="004453AC" w:rsidP="004453AC">
      <w:pPr>
        <w:rPr>
          <w:sz w:val="2"/>
        </w:rPr>
      </w:pPr>
    </w:p>
    <w:p w14:paraId="22F59BCF" w14:textId="77777777" w:rsidR="004453AC" w:rsidRPr="004453AC" w:rsidRDefault="004453AC" w:rsidP="004453AC">
      <w:pPr>
        <w:rPr>
          <w:sz w:val="2"/>
        </w:rPr>
      </w:pPr>
    </w:p>
    <w:p w14:paraId="43671443" w14:textId="77777777" w:rsidR="004453AC" w:rsidRPr="004453AC" w:rsidRDefault="004453AC" w:rsidP="004453AC">
      <w:pPr>
        <w:rPr>
          <w:sz w:val="2"/>
        </w:rPr>
      </w:pPr>
    </w:p>
    <w:p w14:paraId="648133CA" w14:textId="77777777" w:rsidR="004453AC" w:rsidRPr="004453AC" w:rsidRDefault="004453AC" w:rsidP="004453AC">
      <w:pPr>
        <w:rPr>
          <w:sz w:val="2"/>
        </w:rPr>
      </w:pPr>
    </w:p>
    <w:p w14:paraId="4BACCA56" w14:textId="4173B315" w:rsidR="004453AC" w:rsidRPr="004453AC" w:rsidRDefault="004453AC" w:rsidP="004453AC">
      <w:pPr>
        <w:rPr>
          <w:sz w:val="2"/>
        </w:rPr>
      </w:pPr>
      <w:r>
        <w:rPr>
          <w:noProof/>
        </w:rPr>
        <mc:AlternateContent>
          <mc:Choice Requires="wps">
            <w:drawing>
              <wp:anchor distT="0" distB="0" distL="114300" distR="114300" simplePos="0" relativeHeight="251705344" behindDoc="0" locked="0" layoutInCell="1" allowOverlap="1" wp14:anchorId="005269CC" wp14:editId="210A7A3A">
                <wp:simplePos x="0" y="0"/>
                <wp:positionH relativeFrom="page">
                  <wp:posOffset>-185258</wp:posOffset>
                </wp:positionH>
                <wp:positionV relativeFrom="paragraph">
                  <wp:posOffset>115570</wp:posOffset>
                </wp:positionV>
                <wp:extent cx="4974590" cy="2658745"/>
                <wp:effectExtent l="342900" t="0" r="340360" b="0"/>
                <wp:wrapNone/>
                <wp:docPr id="74" name="Parallelogram 74"/>
                <wp:cNvGraphicFramePr/>
                <a:graphic xmlns:a="http://schemas.openxmlformats.org/drawingml/2006/main">
                  <a:graphicData uri="http://schemas.microsoft.com/office/word/2010/wordprocessingShape">
                    <wps:wsp>
                      <wps:cNvSpPr/>
                      <wps:spPr>
                        <a:xfrm rot="12694882">
                          <a:off x="0" y="0"/>
                          <a:ext cx="4974590" cy="2658745"/>
                        </a:xfrm>
                        <a:prstGeom prst="parallelogram">
                          <a:avLst>
                            <a:gd name="adj" fmla="val 164469"/>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586EE3CE" id="Parallelogram 74" o:spid="_x0000_s1026" type="#_x0000_t7" style="position:absolute;margin-left:-14.6pt;margin-top:9.1pt;width:391.7pt;height:209.35pt;rotation:-9726764fd;z-index:251705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" adj="18987" fillcolor="#ffc000" stroked="f" strokeweight="1pt">
                <w10:wrap anchorx="page"/>
              </v:shape>
            </w:pict>
          </mc:Fallback>
        </mc:AlternateContent>
      </w:r>
    </w:p>
    <w:p w14:paraId="3EDB2C0B" w14:textId="77777777" w:rsidR="004453AC" w:rsidRPr="004453AC" w:rsidRDefault="004453AC" w:rsidP="004453AC">
      <w:pPr>
        <w:rPr>
          <w:sz w:val="2"/>
        </w:rPr>
      </w:pPr>
    </w:p>
    <w:p w14:paraId="793583ED" w14:textId="77777777" w:rsidR="004453AC" w:rsidRPr="004453AC" w:rsidRDefault="004453AC" w:rsidP="004453AC">
      <w:pPr>
        <w:rPr>
          <w:sz w:val="2"/>
        </w:rPr>
      </w:pPr>
    </w:p>
    <w:p w14:paraId="15130473" w14:textId="77777777" w:rsidR="004453AC" w:rsidRPr="004453AC" w:rsidRDefault="004453AC" w:rsidP="004453AC">
      <w:pPr>
        <w:rPr>
          <w:sz w:val="2"/>
        </w:rPr>
      </w:pPr>
    </w:p>
    <w:p w14:paraId="159E723E" w14:textId="77777777" w:rsidR="004453AC" w:rsidRPr="004453AC" w:rsidRDefault="004453AC" w:rsidP="004453AC">
      <w:pPr>
        <w:rPr>
          <w:sz w:val="2"/>
        </w:rPr>
      </w:pPr>
    </w:p>
    <w:p w14:paraId="7A916C6B" w14:textId="77777777" w:rsidR="004453AC" w:rsidRPr="004453AC" w:rsidRDefault="004453AC" w:rsidP="004453AC">
      <w:pPr>
        <w:rPr>
          <w:sz w:val="2"/>
        </w:rPr>
      </w:pPr>
    </w:p>
    <w:p w14:paraId="37F9320B" w14:textId="77777777" w:rsidR="004453AC" w:rsidRPr="004453AC" w:rsidRDefault="004453AC" w:rsidP="004453AC">
      <w:pPr>
        <w:rPr>
          <w:sz w:val="2"/>
        </w:rPr>
      </w:pPr>
    </w:p>
    <w:p w14:paraId="6E019C7F" w14:textId="77777777" w:rsidR="004453AC" w:rsidRPr="004453AC" w:rsidRDefault="004453AC" w:rsidP="004453AC">
      <w:pPr>
        <w:rPr>
          <w:sz w:val="2"/>
        </w:rPr>
      </w:pPr>
    </w:p>
    <w:p w14:paraId="4EDD9F6F" w14:textId="77777777" w:rsidR="004453AC" w:rsidRPr="004453AC" w:rsidRDefault="004453AC" w:rsidP="004453AC">
      <w:pPr>
        <w:rPr>
          <w:sz w:val="2"/>
        </w:rPr>
      </w:pPr>
    </w:p>
    <w:p w14:paraId="273A435C" w14:textId="77777777" w:rsidR="004453AC" w:rsidRPr="004453AC" w:rsidRDefault="004453AC" w:rsidP="004453AC">
      <w:pPr>
        <w:rPr>
          <w:sz w:val="2"/>
        </w:rPr>
      </w:pPr>
    </w:p>
    <w:p w14:paraId="0136F8B1" w14:textId="77777777" w:rsidR="004453AC" w:rsidRPr="004453AC" w:rsidRDefault="004453AC" w:rsidP="004453AC">
      <w:pPr>
        <w:rPr>
          <w:sz w:val="2"/>
        </w:rPr>
      </w:pPr>
    </w:p>
    <w:p w14:paraId="34EF50BB" w14:textId="77777777" w:rsidR="004453AC" w:rsidRPr="004453AC" w:rsidRDefault="004453AC" w:rsidP="004453AC">
      <w:pPr>
        <w:rPr>
          <w:sz w:val="2"/>
        </w:rPr>
      </w:pPr>
    </w:p>
    <w:p w14:paraId="5BF8D2C6" w14:textId="77777777" w:rsidR="004453AC" w:rsidRPr="004453AC" w:rsidRDefault="004453AC" w:rsidP="004453AC">
      <w:pPr>
        <w:rPr>
          <w:sz w:val="2"/>
        </w:rPr>
      </w:pPr>
    </w:p>
    <w:p w14:paraId="73BAEE26" w14:textId="77777777" w:rsidR="004453AC" w:rsidRPr="004453AC" w:rsidRDefault="004453AC" w:rsidP="004453AC">
      <w:pPr>
        <w:rPr>
          <w:sz w:val="2"/>
        </w:rPr>
      </w:pPr>
    </w:p>
    <w:p w14:paraId="654F25D5" w14:textId="77777777" w:rsidR="004453AC" w:rsidRPr="004453AC" w:rsidRDefault="004453AC" w:rsidP="004453AC">
      <w:pPr>
        <w:rPr>
          <w:sz w:val="2"/>
        </w:rPr>
      </w:pPr>
    </w:p>
    <w:p w14:paraId="286B4A4D" w14:textId="77777777" w:rsidR="004453AC" w:rsidRPr="004453AC" w:rsidRDefault="004453AC" w:rsidP="004453AC">
      <w:pPr>
        <w:rPr>
          <w:sz w:val="2"/>
        </w:rPr>
      </w:pPr>
    </w:p>
    <w:p w14:paraId="370E315B" w14:textId="77777777" w:rsidR="004453AC" w:rsidRPr="004453AC" w:rsidRDefault="004453AC" w:rsidP="004453AC">
      <w:pPr>
        <w:rPr>
          <w:sz w:val="2"/>
        </w:rPr>
      </w:pPr>
    </w:p>
    <w:p w14:paraId="3688518B" w14:textId="77777777" w:rsidR="004453AC" w:rsidRPr="004453AC" w:rsidRDefault="004453AC" w:rsidP="004453AC">
      <w:pPr>
        <w:rPr>
          <w:sz w:val="2"/>
        </w:rPr>
      </w:pPr>
    </w:p>
    <w:p w14:paraId="26AD010A" w14:textId="2E734D82" w:rsidR="004453AC" w:rsidRPr="004453AC" w:rsidRDefault="004453AC" w:rsidP="004453AC">
      <w:pPr>
        <w:rPr>
          <w:sz w:val="2"/>
        </w:rPr>
      </w:pPr>
    </w:p>
    <w:p w14:paraId="560D914E" w14:textId="77777777" w:rsidR="004453AC" w:rsidRPr="004453AC" w:rsidRDefault="004453AC" w:rsidP="004453AC">
      <w:pPr>
        <w:rPr>
          <w:sz w:val="2"/>
        </w:rPr>
      </w:pPr>
    </w:p>
    <w:p w14:paraId="618C51C6" w14:textId="77777777" w:rsidR="004453AC" w:rsidRPr="004453AC" w:rsidRDefault="004453AC" w:rsidP="004453AC">
      <w:pPr>
        <w:rPr>
          <w:sz w:val="2"/>
        </w:rPr>
      </w:pPr>
    </w:p>
    <w:p w14:paraId="5F29FD1B" w14:textId="77777777" w:rsidR="004453AC" w:rsidRPr="004453AC" w:rsidRDefault="004453AC" w:rsidP="004453AC">
      <w:pPr>
        <w:rPr>
          <w:sz w:val="2"/>
        </w:rPr>
      </w:pPr>
    </w:p>
    <w:p w14:paraId="68DFEF64" w14:textId="77777777" w:rsidR="004453AC" w:rsidRPr="004453AC" w:rsidRDefault="004453AC" w:rsidP="004453AC">
      <w:pPr>
        <w:rPr>
          <w:sz w:val="2"/>
        </w:rPr>
      </w:pPr>
    </w:p>
    <w:p w14:paraId="71EFAF75" w14:textId="77777777" w:rsidR="004453AC" w:rsidRPr="004453AC" w:rsidRDefault="004453AC" w:rsidP="004453AC">
      <w:pPr>
        <w:rPr>
          <w:sz w:val="2"/>
        </w:rPr>
      </w:pPr>
    </w:p>
    <w:p w14:paraId="132B1D6F" w14:textId="08511977" w:rsidR="004453AC" w:rsidRPr="004453AC" w:rsidRDefault="004453AC" w:rsidP="004453AC">
      <w:pPr>
        <w:rPr>
          <w:sz w:val="2"/>
        </w:rPr>
      </w:pPr>
    </w:p>
    <w:p w14:paraId="7814DD99" w14:textId="75C0D1E6" w:rsidR="004453AC" w:rsidRPr="004453AC" w:rsidRDefault="004453AC" w:rsidP="004453AC">
      <w:pPr>
        <w:rPr>
          <w:sz w:val="2"/>
        </w:rPr>
      </w:pPr>
    </w:p>
    <w:p w14:paraId="53863236" w14:textId="77777777" w:rsidR="004453AC" w:rsidRPr="004453AC" w:rsidRDefault="004453AC" w:rsidP="004453AC">
      <w:pPr>
        <w:rPr>
          <w:sz w:val="2"/>
        </w:rPr>
      </w:pPr>
    </w:p>
    <w:p w14:paraId="5E4136BB" w14:textId="77777777" w:rsidR="004453AC" w:rsidRPr="004453AC" w:rsidRDefault="004453AC" w:rsidP="004453AC">
      <w:pPr>
        <w:rPr>
          <w:sz w:val="2"/>
        </w:rPr>
      </w:pPr>
    </w:p>
    <w:p w14:paraId="06DD7A1B" w14:textId="77777777" w:rsidR="004453AC" w:rsidRPr="004453AC" w:rsidRDefault="004453AC" w:rsidP="004453AC">
      <w:pPr>
        <w:rPr>
          <w:sz w:val="2"/>
        </w:rPr>
      </w:pPr>
    </w:p>
    <w:p w14:paraId="79A20CEF" w14:textId="76EA2225" w:rsidR="004453AC" w:rsidRPr="004453AC" w:rsidRDefault="004453AC" w:rsidP="004453AC">
      <w:pPr>
        <w:rPr>
          <w:sz w:val="2"/>
        </w:rPr>
      </w:pPr>
    </w:p>
    <w:p w14:paraId="58D736B1" w14:textId="77777777" w:rsidR="004453AC" w:rsidRPr="004453AC" w:rsidRDefault="004453AC" w:rsidP="004453AC">
      <w:pPr>
        <w:rPr>
          <w:sz w:val="2"/>
        </w:rPr>
      </w:pPr>
    </w:p>
    <w:p w14:paraId="535A0688" w14:textId="77777777" w:rsidR="004453AC" w:rsidRPr="004453AC" w:rsidRDefault="004453AC" w:rsidP="004453AC">
      <w:pPr>
        <w:rPr>
          <w:sz w:val="2"/>
        </w:rPr>
      </w:pPr>
    </w:p>
    <w:p w14:paraId="3FB96E44" w14:textId="77777777" w:rsidR="004453AC" w:rsidRPr="004453AC" w:rsidRDefault="004453AC" w:rsidP="004453AC">
      <w:pPr>
        <w:rPr>
          <w:sz w:val="2"/>
        </w:rPr>
      </w:pPr>
    </w:p>
    <w:p w14:paraId="47C7FEE5" w14:textId="77777777" w:rsidR="004453AC" w:rsidRPr="004453AC" w:rsidRDefault="004453AC" w:rsidP="004453AC">
      <w:pPr>
        <w:rPr>
          <w:sz w:val="2"/>
        </w:rPr>
      </w:pPr>
    </w:p>
    <w:p w14:paraId="5E8A6903" w14:textId="77777777" w:rsidR="004453AC" w:rsidRPr="004453AC" w:rsidRDefault="004453AC" w:rsidP="004453AC">
      <w:pPr>
        <w:rPr>
          <w:sz w:val="2"/>
        </w:rPr>
      </w:pPr>
    </w:p>
    <w:p w14:paraId="7EEB7F6A" w14:textId="77777777" w:rsidR="004453AC" w:rsidRPr="004453AC" w:rsidRDefault="004453AC" w:rsidP="004453AC">
      <w:pPr>
        <w:rPr>
          <w:sz w:val="2"/>
        </w:rPr>
      </w:pPr>
    </w:p>
    <w:p w14:paraId="2B83F1DB" w14:textId="77777777" w:rsidR="004453AC" w:rsidRPr="004453AC" w:rsidRDefault="004453AC" w:rsidP="004453AC">
      <w:pPr>
        <w:rPr>
          <w:sz w:val="2"/>
        </w:rPr>
      </w:pPr>
    </w:p>
    <w:p w14:paraId="7FE22B35" w14:textId="77777777" w:rsidR="004453AC" w:rsidRPr="004453AC" w:rsidRDefault="004453AC" w:rsidP="004453AC">
      <w:pPr>
        <w:rPr>
          <w:sz w:val="2"/>
        </w:rPr>
      </w:pPr>
    </w:p>
    <w:p w14:paraId="22A0897D" w14:textId="77777777" w:rsidR="004453AC" w:rsidRPr="004453AC" w:rsidRDefault="004453AC" w:rsidP="004453AC">
      <w:pPr>
        <w:rPr>
          <w:sz w:val="2"/>
        </w:rPr>
      </w:pPr>
    </w:p>
    <w:p w14:paraId="03C7565B" w14:textId="77777777" w:rsidR="004453AC" w:rsidRPr="004453AC" w:rsidRDefault="004453AC" w:rsidP="004453AC">
      <w:pPr>
        <w:rPr>
          <w:sz w:val="2"/>
        </w:rPr>
      </w:pPr>
    </w:p>
    <w:p w14:paraId="1148A1A6" w14:textId="77777777" w:rsidR="004453AC" w:rsidRPr="004453AC" w:rsidRDefault="004453AC" w:rsidP="004453AC">
      <w:pPr>
        <w:rPr>
          <w:sz w:val="2"/>
        </w:rPr>
      </w:pPr>
    </w:p>
    <w:p w14:paraId="2A6E26D0" w14:textId="77777777" w:rsidR="004453AC" w:rsidRPr="004453AC" w:rsidRDefault="004453AC" w:rsidP="004453AC">
      <w:pPr>
        <w:rPr>
          <w:sz w:val="2"/>
        </w:rPr>
      </w:pPr>
    </w:p>
    <w:p w14:paraId="5ED3B44E" w14:textId="77777777" w:rsidR="004453AC" w:rsidRPr="004453AC" w:rsidRDefault="004453AC" w:rsidP="004453AC">
      <w:pPr>
        <w:rPr>
          <w:sz w:val="2"/>
        </w:rPr>
      </w:pPr>
    </w:p>
    <w:p w14:paraId="7AB8FDC2" w14:textId="77777777" w:rsidR="004453AC" w:rsidRPr="004453AC" w:rsidRDefault="004453AC" w:rsidP="004453AC">
      <w:pPr>
        <w:rPr>
          <w:sz w:val="2"/>
        </w:rPr>
      </w:pPr>
    </w:p>
    <w:p w14:paraId="25EBEB1F" w14:textId="77777777" w:rsidR="004453AC" w:rsidRDefault="004453AC" w:rsidP="004453AC">
      <w:pPr>
        <w:jc w:val="center"/>
        <w:rPr>
          <w:sz w:val="2"/>
        </w:rPr>
      </w:pPr>
    </w:p>
    <w:p w14:paraId="66A7D09D" w14:textId="77777777" w:rsidR="004453AC" w:rsidRDefault="004453AC" w:rsidP="004453AC">
      <w:pPr>
        <w:jc w:val="center"/>
        <w:rPr>
          <w:sz w:val="2"/>
        </w:rPr>
      </w:pPr>
    </w:p>
    <w:p w14:paraId="4EFAF465" w14:textId="77777777" w:rsidR="004453AC" w:rsidRDefault="004453AC" w:rsidP="004453AC">
      <w:pPr>
        <w:jc w:val="center"/>
        <w:rPr>
          <w:sz w:val="2"/>
        </w:rPr>
      </w:pPr>
    </w:p>
    <w:p w14:paraId="0C7EACF9" w14:textId="77777777" w:rsidR="004453AC" w:rsidRDefault="004453AC" w:rsidP="004453AC">
      <w:pPr>
        <w:jc w:val="center"/>
        <w:rPr>
          <w:sz w:val="2"/>
        </w:rPr>
      </w:pPr>
    </w:p>
    <w:p w14:paraId="72BE7D9B" w14:textId="77777777" w:rsidR="004453AC" w:rsidRDefault="004453AC" w:rsidP="004453AC">
      <w:pPr>
        <w:jc w:val="center"/>
        <w:rPr>
          <w:sz w:val="2"/>
        </w:rPr>
      </w:pPr>
    </w:p>
    <w:p w14:paraId="10E5A982" w14:textId="77777777" w:rsidR="004453AC" w:rsidRDefault="004453AC" w:rsidP="004453AC">
      <w:pPr>
        <w:jc w:val="center"/>
        <w:rPr>
          <w:sz w:val="2"/>
        </w:rPr>
      </w:pPr>
    </w:p>
    <w:p w14:paraId="55A49FFD" w14:textId="77777777" w:rsidR="004453AC" w:rsidRDefault="004453AC" w:rsidP="004453AC">
      <w:pPr>
        <w:jc w:val="center"/>
        <w:rPr>
          <w:sz w:val="2"/>
        </w:rPr>
      </w:pPr>
    </w:p>
    <w:p w14:paraId="279A9CDB" w14:textId="77777777" w:rsidR="004453AC" w:rsidRDefault="004453AC" w:rsidP="004453AC">
      <w:pPr>
        <w:jc w:val="center"/>
        <w:rPr>
          <w:sz w:val="2"/>
        </w:rPr>
      </w:pPr>
    </w:p>
    <w:p w14:paraId="71803F45" w14:textId="77777777" w:rsidR="004453AC" w:rsidRDefault="004453AC" w:rsidP="004453AC">
      <w:pPr>
        <w:jc w:val="center"/>
        <w:rPr>
          <w:sz w:val="2"/>
        </w:rPr>
      </w:pPr>
    </w:p>
    <w:p w14:paraId="60081F5E" w14:textId="77777777" w:rsidR="004453AC" w:rsidRDefault="004453AC" w:rsidP="004453AC">
      <w:pPr>
        <w:jc w:val="center"/>
        <w:rPr>
          <w:sz w:val="2"/>
        </w:rPr>
      </w:pPr>
    </w:p>
    <w:p w14:paraId="32A8492B" w14:textId="77777777" w:rsidR="004453AC" w:rsidRDefault="004453AC" w:rsidP="004453AC">
      <w:pPr>
        <w:jc w:val="center"/>
        <w:rPr>
          <w:sz w:val="2"/>
        </w:rPr>
      </w:pPr>
    </w:p>
    <w:p w14:paraId="7D0BBF4C" w14:textId="77777777" w:rsidR="004453AC" w:rsidRDefault="004453AC" w:rsidP="004453AC">
      <w:pPr>
        <w:jc w:val="center"/>
        <w:rPr>
          <w:sz w:val="2"/>
        </w:rPr>
      </w:pPr>
    </w:p>
    <w:p w14:paraId="46B6CE28" w14:textId="77777777" w:rsidR="004453AC" w:rsidRDefault="004453AC" w:rsidP="004453AC">
      <w:pPr>
        <w:jc w:val="center"/>
        <w:rPr>
          <w:sz w:val="2"/>
        </w:rPr>
      </w:pPr>
    </w:p>
    <w:p w14:paraId="6E0F9EA2" w14:textId="77777777" w:rsidR="004453AC" w:rsidRDefault="004453AC" w:rsidP="004453AC">
      <w:pPr>
        <w:jc w:val="center"/>
        <w:rPr>
          <w:sz w:val="2"/>
        </w:rPr>
      </w:pPr>
    </w:p>
    <w:p w14:paraId="68459F57" w14:textId="36C540B2" w:rsidR="004453AC" w:rsidRDefault="004453AC" w:rsidP="004453AC">
      <w:pPr>
        <w:jc w:val="center"/>
        <w:rPr>
          <w:sz w:val="2"/>
        </w:rPr>
      </w:pPr>
    </w:p>
    <w:p w14:paraId="51FEBB6C" w14:textId="6A03E133" w:rsidR="004453AC" w:rsidRPr="004453AC" w:rsidRDefault="004453AC" w:rsidP="004453AC">
      <w:pPr>
        <w:jc w:val="center"/>
        <w:rPr>
          <w:sz w:val="2"/>
        </w:rPr>
      </w:pPr>
    </w:p>
    <w:p w14:paraId="346910E0" w14:textId="121476F2" w:rsidR="004453AC" w:rsidRPr="004453AC" w:rsidRDefault="004453AC" w:rsidP="004453AC">
      <w:pPr>
        <w:rPr>
          <w:sz w:val="2"/>
        </w:rPr>
      </w:pPr>
    </w:p>
    <w:p w14:paraId="3DB937C5" w14:textId="58B6E3CD" w:rsidR="004453AC" w:rsidRPr="004453AC" w:rsidRDefault="004453AC" w:rsidP="004453AC">
      <w:pPr>
        <w:rPr>
          <w:sz w:val="2"/>
        </w:rPr>
      </w:pPr>
    </w:p>
    <w:p w14:paraId="373A03AD" w14:textId="7E6B3F56" w:rsidR="004453AC" w:rsidRDefault="004453AC" w:rsidP="003E24E6">
      <w:pPr>
        <w:tabs>
          <w:tab w:val="left" w:pos="1702"/>
        </w:tabs>
        <w:rPr>
          <w:sz w:val="2"/>
        </w:rPr>
      </w:pPr>
    </w:p>
    <w:p w14:paraId="47ABE255" w14:textId="512E12AD" w:rsidR="004453AC" w:rsidRDefault="004453AC" w:rsidP="004453AC">
      <w:pPr>
        <w:jc w:val="center"/>
        <w:rPr>
          <w:sz w:val="2"/>
        </w:rPr>
      </w:pPr>
    </w:p>
    <w:p w14:paraId="2816B298" w14:textId="2A9DA104" w:rsidR="004453AC" w:rsidRDefault="004453AC" w:rsidP="004453AC">
      <w:pPr>
        <w:jc w:val="center"/>
        <w:rPr>
          <w:sz w:val="2"/>
        </w:rPr>
      </w:pPr>
    </w:p>
    <w:p w14:paraId="09CE3149" w14:textId="4D0EAC51" w:rsidR="004453AC" w:rsidRDefault="004453AC" w:rsidP="004453AC">
      <w:pPr>
        <w:jc w:val="center"/>
        <w:rPr>
          <w:sz w:val="2"/>
        </w:rPr>
      </w:pPr>
    </w:p>
    <w:p w14:paraId="46457C9C" w14:textId="760A2565" w:rsidR="004453AC" w:rsidRDefault="004453AC" w:rsidP="004453AC">
      <w:pPr>
        <w:jc w:val="center"/>
        <w:rPr>
          <w:sz w:val="2"/>
        </w:rPr>
      </w:pPr>
    </w:p>
    <w:p w14:paraId="72CA4443" w14:textId="77777777" w:rsidR="004453AC" w:rsidRDefault="004453AC" w:rsidP="004453AC">
      <w:pPr>
        <w:jc w:val="center"/>
        <w:rPr>
          <w:sz w:val="2"/>
        </w:rPr>
      </w:pPr>
    </w:p>
    <w:p w14:paraId="54A9A524" w14:textId="77777777" w:rsidR="004453AC" w:rsidRDefault="004453AC" w:rsidP="004453AC">
      <w:pPr>
        <w:jc w:val="center"/>
        <w:rPr>
          <w:sz w:val="2"/>
        </w:rPr>
      </w:pPr>
    </w:p>
    <w:p w14:paraId="0B313803" w14:textId="25831045" w:rsidR="004453AC" w:rsidRDefault="004453AC" w:rsidP="004453AC">
      <w:pPr>
        <w:jc w:val="center"/>
        <w:rPr>
          <w:sz w:val="2"/>
        </w:rPr>
      </w:pPr>
    </w:p>
    <w:p w14:paraId="7A3E8E13" w14:textId="23694F4B" w:rsidR="004453AC" w:rsidRDefault="004453AC" w:rsidP="004453AC">
      <w:pPr>
        <w:jc w:val="center"/>
        <w:rPr>
          <w:sz w:val="2"/>
        </w:rPr>
      </w:pPr>
    </w:p>
    <w:p w14:paraId="4CDD5794" w14:textId="0F866CA4" w:rsidR="004453AC" w:rsidRDefault="004453AC" w:rsidP="004453AC">
      <w:pPr>
        <w:jc w:val="center"/>
        <w:rPr>
          <w:sz w:val="2"/>
        </w:rPr>
      </w:pPr>
    </w:p>
    <w:p w14:paraId="62759929" w14:textId="77777777" w:rsidR="004453AC" w:rsidRDefault="004453AC" w:rsidP="004453AC">
      <w:pPr>
        <w:jc w:val="center"/>
        <w:rPr>
          <w:sz w:val="2"/>
        </w:rPr>
      </w:pPr>
    </w:p>
    <w:p w14:paraId="5481B646" w14:textId="5A0EEB70" w:rsidR="004453AC" w:rsidRDefault="004453AC" w:rsidP="004453AC">
      <w:pPr>
        <w:jc w:val="center"/>
        <w:rPr>
          <w:sz w:val="2"/>
        </w:rPr>
      </w:pPr>
    </w:p>
    <w:p w14:paraId="0F3A895A" w14:textId="77777777" w:rsidR="004453AC" w:rsidRDefault="004453AC" w:rsidP="004453AC">
      <w:pPr>
        <w:jc w:val="center"/>
        <w:rPr>
          <w:sz w:val="2"/>
        </w:rPr>
      </w:pPr>
    </w:p>
    <w:p w14:paraId="53B40714" w14:textId="484FD08B" w:rsidR="004453AC" w:rsidRDefault="003E24E6" w:rsidP="004453AC">
      <w:pPr>
        <w:jc w:val="center"/>
        <w:rPr>
          <w:sz w:val="2"/>
        </w:rPr>
      </w:pPr>
      <w:r>
        <w:rPr>
          <w:noProof/>
        </w:rPr>
        <mc:AlternateContent>
          <mc:Choice Requires="wps">
            <w:drawing>
              <wp:anchor distT="0" distB="0" distL="114300" distR="114300" simplePos="0" relativeHeight="251719680" behindDoc="0" locked="0" layoutInCell="1" allowOverlap="1" wp14:anchorId="5CF71C90" wp14:editId="234BA2C4">
                <wp:simplePos x="0" y="0"/>
                <wp:positionH relativeFrom="page">
                  <wp:posOffset>369415</wp:posOffset>
                </wp:positionH>
                <wp:positionV relativeFrom="paragraph">
                  <wp:posOffset>58565</wp:posOffset>
                </wp:positionV>
                <wp:extent cx="3956892" cy="1749858"/>
                <wp:effectExtent l="171450" t="0" r="177165" b="0"/>
                <wp:wrapNone/>
                <wp:docPr id="86" name="Parallelogram 86"/>
                <wp:cNvGraphicFramePr/>
                <a:graphic xmlns:a="http://schemas.openxmlformats.org/drawingml/2006/main">
                  <a:graphicData uri="http://schemas.microsoft.com/office/word/2010/wordprocessingShape">
                    <wps:wsp>
                      <wps:cNvSpPr/>
                      <wps:spPr>
                        <a:xfrm rot="12668074">
                          <a:off x="0" y="0"/>
                          <a:ext cx="3956892" cy="1749858"/>
                        </a:xfrm>
                        <a:prstGeom prst="parallelogram">
                          <a:avLst>
                            <a:gd name="adj" fmla="val 164469"/>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0E1D1BF3" id="Parallelogram 86" o:spid="_x0000_s1026" type="#_x0000_t7" style="position:absolute;margin-left:29.1pt;margin-top:4.6pt;width:311.55pt;height:137.8pt;rotation:-9756045fd;z-index:251719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" adj="15710" fillcolor="#ffc000" stroked="f" strokeweight="1pt">
                <w10:wrap anchorx="page"/>
              </v:shape>
            </w:pict>
          </mc:Fallback>
        </mc:AlternateContent>
      </w:r>
    </w:p>
    <w:p w14:paraId="3C806BBF" w14:textId="77777777" w:rsidR="004453AC" w:rsidRDefault="004453AC" w:rsidP="004453AC">
      <w:pPr>
        <w:jc w:val="center"/>
        <w:rPr>
          <w:sz w:val="2"/>
        </w:rPr>
      </w:pPr>
    </w:p>
    <w:p w14:paraId="25B2644B" w14:textId="77777777" w:rsidR="004453AC" w:rsidRDefault="004453AC" w:rsidP="004453AC">
      <w:pPr>
        <w:jc w:val="center"/>
        <w:rPr>
          <w:sz w:val="2"/>
        </w:rPr>
      </w:pPr>
    </w:p>
    <w:p w14:paraId="47BE45EC" w14:textId="77777777" w:rsidR="004453AC" w:rsidRDefault="004453AC" w:rsidP="004453AC">
      <w:pPr>
        <w:jc w:val="center"/>
        <w:rPr>
          <w:sz w:val="2"/>
        </w:rPr>
      </w:pPr>
    </w:p>
    <w:p w14:paraId="698D3CCF" w14:textId="77777777" w:rsidR="004453AC" w:rsidRPr="004453AC" w:rsidRDefault="004453AC" w:rsidP="004453AC">
      <w:pPr>
        <w:jc w:val="center"/>
        <w:rPr>
          <w:sz w:val="2"/>
        </w:rPr>
      </w:pPr>
    </w:p>
    <w:p w14:paraId="6A62B560" w14:textId="77777777" w:rsidR="004453AC" w:rsidRPr="004453AC" w:rsidRDefault="004453AC" w:rsidP="004453AC">
      <w:pPr>
        <w:rPr>
          <w:sz w:val="2"/>
        </w:rPr>
      </w:pPr>
    </w:p>
    <w:p w14:paraId="67D51E75" w14:textId="77777777" w:rsidR="004453AC" w:rsidRPr="004453AC" w:rsidRDefault="004453AC" w:rsidP="004453AC">
      <w:pPr>
        <w:rPr>
          <w:sz w:val="2"/>
        </w:rPr>
      </w:pPr>
    </w:p>
    <w:p w14:paraId="75FE4EA2" w14:textId="77777777" w:rsidR="004453AC" w:rsidRPr="004453AC" w:rsidRDefault="004453AC" w:rsidP="004453AC">
      <w:pPr>
        <w:rPr>
          <w:sz w:val="2"/>
        </w:rPr>
      </w:pPr>
    </w:p>
    <w:p w14:paraId="381B9EC7" w14:textId="77777777" w:rsidR="004453AC" w:rsidRPr="004453AC" w:rsidRDefault="004453AC" w:rsidP="004453AC">
      <w:pPr>
        <w:rPr>
          <w:sz w:val="2"/>
        </w:rPr>
      </w:pPr>
    </w:p>
    <w:p w14:paraId="16A710F0" w14:textId="77777777" w:rsidR="004453AC" w:rsidRPr="004453AC" w:rsidRDefault="004453AC" w:rsidP="004453AC">
      <w:pPr>
        <w:rPr>
          <w:sz w:val="2"/>
        </w:rPr>
      </w:pPr>
    </w:p>
    <w:p w14:paraId="22417618" w14:textId="77777777" w:rsidR="004453AC" w:rsidRPr="004453AC" w:rsidRDefault="004453AC" w:rsidP="004453AC">
      <w:pPr>
        <w:rPr>
          <w:sz w:val="2"/>
        </w:rPr>
      </w:pPr>
    </w:p>
    <w:p w14:paraId="445C4552" w14:textId="77777777" w:rsidR="004453AC" w:rsidRPr="004453AC" w:rsidRDefault="004453AC" w:rsidP="004453AC">
      <w:pPr>
        <w:rPr>
          <w:sz w:val="2"/>
        </w:rPr>
      </w:pPr>
    </w:p>
    <w:p w14:paraId="22DC2306" w14:textId="77777777" w:rsidR="004453AC" w:rsidRPr="004453AC" w:rsidRDefault="004453AC" w:rsidP="004453AC">
      <w:pPr>
        <w:rPr>
          <w:sz w:val="2"/>
        </w:rPr>
      </w:pPr>
    </w:p>
    <w:p w14:paraId="7238548D" w14:textId="77777777" w:rsidR="004453AC" w:rsidRPr="004453AC" w:rsidRDefault="004453AC" w:rsidP="004453AC">
      <w:pPr>
        <w:rPr>
          <w:sz w:val="2"/>
        </w:rPr>
      </w:pPr>
    </w:p>
    <w:p w14:paraId="761087FA" w14:textId="77777777" w:rsidR="004453AC" w:rsidRPr="004453AC" w:rsidRDefault="004453AC" w:rsidP="004453AC">
      <w:pPr>
        <w:rPr>
          <w:sz w:val="2"/>
        </w:rPr>
      </w:pPr>
    </w:p>
    <w:p w14:paraId="733D6B3E" w14:textId="77777777" w:rsidR="004453AC" w:rsidRPr="004453AC" w:rsidRDefault="004453AC" w:rsidP="004453AC">
      <w:pPr>
        <w:rPr>
          <w:sz w:val="2"/>
        </w:rPr>
      </w:pPr>
    </w:p>
    <w:p w14:paraId="1648193F" w14:textId="77777777" w:rsidR="004453AC" w:rsidRPr="004453AC" w:rsidRDefault="004453AC" w:rsidP="004453AC">
      <w:pPr>
        <w:rPr>
          <w:sz w:val="2"/>
        </w:rPr>
      </w:pPr>
    </w:p>
    <w:p w14:paraId="66FD32C4" w14:textId="77777777" w:rsidR="004453AC" w:rsidRPr="004453AC" w:rsidRDefault="004453AC" w:rsidP="004453AC">
      <w:pPr>
        <w:rPr>
          <w:sz w:val="2"/>
        </w:rPr>
      </w:pPr>
    </w:p>
    <w:p w14:paraId="1A9181D7" w14:textId="77777777" w:rsidR="004453AC" w:rsidRPr="004453AC" w:rsidRDefault="004453AC" w:rsidP="004453AC">
      <w:pPr>
        <w:rPr>
          <w:sz w:val="2"/>
        </w:rPr>
      </w:pPr>
    </w:p>
    <w:p w14:paraId="5B2ED983" w14:textId="77777777" w:rsidR="004453AC" w:rsidRPr="004453AC" w:rsidRDefault="004453AC" w:rsidP="004453AC">
      <w:pPr>
        <w:rPr>
          <w:sz w:val="2"/>
        </w:rPr>
      </w:pPr>
    </w:p>
    <w:p w14:paraId="2F5B7093" w14:textId="77777777" w:rsidR="004453AC" w:rsidRPr="004453AC" w:rsidRDefault="004453AC" w:rsidP="004453AC">
      <w:pPr>
        <w:rPr>
          <w:sz w:val="2"/>
        </w:rPr>
      </w:pPr>
    </w:p>
    <w:p w14:paraId="61FA8626" w14:textId="77777777" w:rsidR="004453AC" w:rsidRPr="004453AC" w:rsidRDefault="004453AC" w:rsidP="004453AC">
      <w:pPr>
        <w:rPr>
          <w:sz w:val="2"/>
        </w:rPr>
      </w:pPr>
    </w:p>
    <w:p w14:paraId="62F95C55" w14:textId="77777777" w:rsidR="004453AC" w:rsidRPr="004453AC" w:rsidRDefault="004453AC" w:rsidP="004453AC">
      <w:pPr>
        <w:rPr>
          <w:sz w:val="2"/>
        </w:rPr>
      </w:pPr>
    </w:p>
    <w:p w14:paraId="135824BD" w14:textId="77777777" w:rsidR="004453AC" w:rsidRPr="004453AC" w:rsidRDefault="004453AC" w:rsidP="004453AC">
      <w:pPr>
        <w:rPr>
          <w:sz w:val="2"/>
        </w:rPr>
      </w:pPr>
    </w:p>
    <w:p w14:paraId="378623CD" w14:textId="77777777" w:rsidR="004453AC" w:rsidRPr="004453AC" w:rsidRDefault="004453AC" w:rsidP="004453AC">
      <w:pPr>
        <w:rPr>
          <w:sz w:val="2"/>
        </w:rPr>
      </w:pPr>
    </w:p>
    <w:p w14:paraId="301851B4" w14:textId="77777777" w:rsidR="004453AC" w:rsidRPr="004453AC" w:rsidRDefault="004453AC" w:rsidP="004453AC">
      <w:pPr>
        <w:rPr>
          <w:sz w:val="2"/>
        </w:rPr>
      </w:pPr>
    </w:p>
    <w:p w14:paraId="30034540" w14:textId="77777777" w:rsidR="004453AC" w:rsidRPr="004453AC" w:rsidRDefault="004453AC" w:rsidP="004453AC">
      <w:pPr>
        <w:rPr>
          <w:sz w:val="2"/>
        </w:rPr>
      </w:pPr>
    </w:p>
    <w:p w14:paraId="08848072" w14:textId="77777777" w:rsidR="004453AC" w:rsidRPr="004453AC" w:rsidRDefault="004453AC" w:rsidP="004453AC">
      <w:pPr>
        <w:rPr>
          <w:sz w:val="2"/>
        </w:rPr>
      </w:pPr>
    </w:p>
    <w:p w14:paraId="5E4040DF" w14:textId="77777777" w:rsidR="004453AC" w:rsidRPr="004453AC" w:rsidRDefault="004453AC" w:rsidP="004453AC">
      <w:pPr>
        <w:rPr>
          <w:sz w:val="2"/>
        </w:rPr>
      </w:pPr>
    </w:p>
    <w:p w14:paraId="62059256" w14:textId="77777777" w:rsidR="004453AC" w:rsidRPr="004453AC" w:rsidRDefault="004453AC" w:rsidP="004453AC">
      <w:pPr>
        <w:rPr>
          <w:sz w:val="2"/>
        </w:rPr>
      </w:pPr>
    </w:p>
    <w:p w14:paraId="0ACBD998" w14:textId="77777777" w:rsidR="004453AC" w:rsidRPr="004453AC" w:rsidRDefault="004453AC" w:rsidP="004453AC">
      <w:pPr>
        <w:rPr>
          <w:sz w:val="2"/>
        </w:rPr>
      </w:pPr>
    </w:p>
    <w:p w14:paraId="4967425B" w14:textId="77777777" w:rsidR="004453AC" w:rsidRPr="004453AC" w:rsidRDefault="004453AC" w:rsidP="004453AC">
      <w:pPr>
        <w:rPr>
          <w:sz w:val="2"/>
        </w:rPr>
      </w:pPr>
    </w:p>
    <w:p w14:paraId="1969885C" w14:textId="77777777" w:rsidR="004453AC" w:rsidRPr="004453AC" w:rsidRDefault="004453AC" w:rsidP="004453AC">
      <w:pPr>
        <w:rPr>
          <w:sz w:val="2"/>
        </w:rPr>
      </w:pPr>
    </w:p>
    <w:p w14:paraId="00A0E919" w14:textId="77777777" w:rsidR="004453AC" w:rsidRPr="004453AC" w:rsidRDefault="004453AC" w:rsidP="004453AC">
      <w:pPr>
        <w:rPr>
          <w:sz w:val="2"/>
        </w:rPr>
      </w:pPr>
    </w:p>
    <w:p w14:paraId="381B15FC" w14:textId="77777777" w:rsidR="004453AC" w:rsidRPr="004453AC" w:rsidRDefault="004453AC" w:rsidP="004453AC">
      <w:pPr>
        <w:rPr>
          <w:sz w:val="2"/>
        </w:rPr>
      </w:pPr>
    </w:p>
    <w:p w14:paraId="02273D58" w14:textId="77777777" w:rsidR="004453AC" w:rsidRPr="004453AC" w:rsidRDefault="004453AC" w:rsidP="004453AC">
      <w:pPr>
        <w:rPr>
          <w:sz w:val="2"/>
        </w:rPr>
      </w:pPr>
    </w:p>
    <w:p w14:paraId="3668FAEA" w14:textId="77777777" w:rsidR="004453AC" w:rsidRPr="004453AC" w:rsidRDefault="004453AC" w:rsidP="004453AC">
      <w:pPr>
        <w:rPr>
          <w:sz w:val="2"/>
        </w:rPr>
      </w:pPr>
    </w:p>
    <w:p w14:paraId="746EA159" w14:textId="77777777" w:rsidR="004453AC" w:rsidRPr="004453AC" w:rsidRDefault="004453AC" w:rsidP="004453AC">
      <w:pPr>
        <w:rPr>
          <w:sz w:val="2"/>
        </w:rPr>
      </w:pPr>
    </w:p>
    <w:p w14:paraId="5330C8F8" w14:textId="77777777" w:rsidR="004453AC" w:rsidRPr="004453AC" w:rsidRDefault="004453AC" w:rsidP="004453AC">
      <w:pPr>
        <w:rPr>
          <w:sz w:val="2"/>
        </w:rPr>
      </w:pPr>
    </w:p>
    <w:p w14:paraId="119AB2D4" w14:textId="77777777" w:rsidR="004453AC" w:rsidRPr="004453AC" w:rsidRDefault="004453AC" w:rsidP="004453AC">
      <w:pPr>
        <w:rPr>
          <w:sz w:val="2"/>
        </w:rPr>
      </w:pPr>
    </w:p>
    <w:p w14:paraId="76CB3598" w14:textId="77777777" w:rsidR="004453AC" w:rsidRPr="004453AC" w:rsidRDefault="004453AC" w:rsidP="004453AC">
      <w:pPr>
        <w:rPr>
          <w:sz w:val="2"/>
        </w:rPr>
      </w:pPr>
    </w:p>
    <w:p w14:paraId="6CD40C77" w14:textId="31E93F79" w:rsidR="004453AC" w:rsidRPr="004453AC" w:rsidRDefault="004453AC" w:rsidP="004453AC">
      <w:pPr>
        <w:rPr>
          <w:sz w:val="2"/>
        </w:rPr>
      </w:pPr>
    </w:p>
    <w:p w14:paraId="1DEF2200" w14:textId="77777777" w:rsidR="004453AC" w:rsidRPr="004453AC" w:rsidRDefault="004453AC" w:rsidP="004453AC">
      <w:pPr>
        <w:rPr>
          <w:sz w:val="2"/>
        </w:rPr>
      </w:pPr>
    </w:p>
    <w:p w14:paraId="79F81BB5" w14:textId="77777777" w:rsidR="004453AC" w:rsidRPr="004453AC" w:rsidRDefault="004453AC" w:rsidP="004453AC">
      <w:pPr>
        <w:rPr>
          <w:sz w:val="2"/>
        </w:rPr>
      </w:pPr>
    </w:p>
    <w:p w14:paraId="3E4BFA6C" w14:textId="77777777" w:rsidR="004453AC" w:rsidRPr="004453AC" w:rsidRDefault="004453AC" w:rsidP="004453AC">
      <w:pPr>
        <w:rPr>
          <w:sz w:val="2"/>
        </w:rPr>
      </w:pPr>
    </w:p>
    <w:p w14:paraId="03D2CAE5" w14:textId="77777777" w:rsidR="004453AC" w:rsidRPr="004453AC" w:rsidRDefault="004453AC" w:rsidP="004453AC">
      <w:pPr>
        <w:rPr>
          <w:sz w:val="2"/>
        </w:rPr>
      </w:pPr>
    </w:p>
    <w:p w14:paraId="48BE5582" w14:textId="6E0D2736" w:rsidR="004453AC" w:rsidRPr="004453AC" w:rsidRDefault="004453AC" w:rsidP="004453AC">
      <w:pPr>
        <w:rPr>
          <w:sz w:val="2"/>
        </w:rPr>
      </w:pPr>
      <w:r w:rsidRPr="00A12E10">
        <w:rPr>
          <w:noProof/>
          <w:sz w:val="10"/>
        </w:rPr>
        <mc:AlternateContent>
          <mc:Choice Requires="wps">
            <w:drawing>
              <wp:anchor distT="0" distB="0" distL="114300" distR="114300" simplePos="0" relativeHeight="251721728" behindDoc="0" locked="0" layoutInCell="1" allowOverlap="1" wp14:anchorId="6820333B" wp14:editId="77C020D4">
                <wp:simplePos x="0" y="0"/>
                <wp:positionH relativeFrom="margin">
                  <wp:posOffset>136566</wp:posOffset>
                </wp:positionH>
                <wp:positionV relativeFrom="paragraph">
                  <wp:posOffset>19222</wp:posOffset>
                </wp:positionV>
                <wp:extent cx="3621974" cy="439387"/>
                <wp:effectExtent l="0" t="0" r="0" b="0"/>
                <wp:wrapNone/>
                <wp:docPr id="87" name="Text Box 87"/>
                <wp:cNvGraphicFramePr/>
                <a:graphic xmlns:a="http://schemas.openxmlformats.org/drawingml/2006/main">
                  <a:graphicData uri="http://schemas.microsoft.com/office/word/2010/wordprocessingShape">
                    <wps:wsp>
                      <wps:cNvSpPr txBox="1"/>
                      <wps:spPr>
                        <a:xfrm>
                          <a:off x="0" y="0"/>
                          <a:ext cx="3621974" cy="439387"/>
                        </a:xfrm>
                        <a:prstGeom prst="rect">
                          <a:avLst/>
                        </a:prstGeom>
                        <a:noFill/>
                        <a:ln w="6350">
                          <a:noFill/>
                        </a:ln>
                      </wps:spPr>
                      <wps:txbx>
                        <w:txbxContent>
                          <w:p w14:paraId="5E4D8632" w14:textId="054E06B2" w:rsidR="00B462D9" w:rsidRPr="00A12E10" w:rsidRDefault="00903EE0" w:rsidP="00903EE0">
                            <w:pPr>
                              <w:rPr>
                                <w:rFonts w:ascii="Engravers MT" w:hAnsi="Engravers MT"/>
                                <w:smallCaps/>
                                <w:color w:val="1F08C8"/>
                                <w:sz w:val="40"/>
                              </w:rPr>
                            </w:pPr>
                            <w:r>
                              <w:rPr>
                                <w:rFonts w:ascii="Engravers MT" w:hAnsi="Engravers MT"/>
                                <w:smallCaps/>
                                <w:color w:val="1F08C8"/>
                                <w:sz w:val="40"/>
                              </w:rPr>
                              <w:t>Excellence in action!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6820333B" id="Text Box 87" o:spid="_x0000_s1039" type="#_x0000_t202" style="position:absolute;margin-left:10.75pt;margin-top:1.5pt;width:285.2pt;height:34.6pt;z-index:25172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" filled="f" stroked="f" strokeweight=".5pt">
                <v:textbox>
                  <w:txbxContent>
                    <w:p w14:paraId="5E4D8632" w14:textId="054E06B2" w:rsidR="00B462D9" w:rsidRPr="00A12E10" w:rsidRDefault="00903EE0" w:rsidP="00903EE0">
                      <w:pPr>
                        <w:rPr>
                          <w:rFonts w:ascii="Engravers MT" w:hAnsi="Engravers MT"/>
                          <w:smallCaps/>
                          <w:color w:val="1F08C8"/>
                          <w:sz w:val="40"/>
                        </w:rPr>
                      </w:pPr>
                      <w:r>
                        <w:rPr>
                          <w:rFonts w:ascii="Engravers MT" w:hAnsi="Engravers MT"/>
                          <w:smallCaps/>
                          <w:color w:val="1F08C8"/>
                          <w:sz w:val="40"/>
                        </w:rPr>
                        <w:t>Excellence in action!</w:t>
                      </w:r>
                    </w:p>
                  </w:txbxContent>
                </v:textbox>
                <w10:wrap anchorx="margin"/>
              </v:shape>
            </w:pict>
          </mc:Fallback>
        </mc:AlternateContent>
      </w:r>
    </w:p>
    <w:p w14:paraId="48E33D69" w14:textId="495B5B5A" w:rsidR="004453AC" w:rsidRPr="004453AC" w:rsidRDefault="004D6463" w:rsidP="004453AC">
      <w:pPr>
        <w:rPr>
          <w:sz w:val="2"/>
        </w:rPr>
      </w:pPr>
      <w:r>
        <w:rPr>
          <w:noProof/>
        </w:rPr>
        <mc:AlternateContent>
          <mc:Choice Requires="wps">
            <w:drawing>
              <wp:anchor distT="0" distB="0" distL="114300" distR="114300" simplePos="0" relativeHeight="251717632" behindDoc="0" locked="0" layoutInCell="1" allowOverlap="1" wp14:anchorId="520E53CC" wp14:editId="62906B16">
                <wp:simplePos x="0" y="0"/>
                <wp:positionH relativeFrom="column">
                  <wp:posOffset>-255318</wp:posOffset>
                </wp:positionH>
                <wp:positionV relativeFrom="paragraph">
                  <wp:posOffset>466486</wp:posOffset>
                </wp:positionV>
                <wp:extent cx="736270" cy="2937856"/>
                <wp:effectExtent l="0" t="0" r="6985" b="0"/>
                <wp:wrapNone/>
                <wp:docPr id="85" name="Text Box 85"/>
                <wp:cNvGraphicFramePr/>
                <a:graphic xmlns:a="http://schemas.openxmlformats.org/drawingml/2006/main">
                  <a:graphicData uri="http://schemas.microsoft.com/office/word/2010/wordprocessingShape">
                    <wps:wsp>
                      <wps:cNvSpPr txBox="1"/>
                      <wps:spPr>
                        <a:xfrm>
                          <a:off x="0" y="0"/>
                          <a:ext cx="736270" cy="2937856"/>
                        </a:xfrm>
                        <a:prstGeom prst="rect">
                          <a:avLst/>
                        </a:prstGeom>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8100000" scaled="1"/>
                          <a:tileRect/>
                        </a:gradFill>
                        <a:ln w="6350">
                          <a:noFill/>
                        </a:ln>
                      </wps:spPr>
                      <wps:txbx>
                        <w:txbxContent>
                          <w:p w14:paraId="31B53D15" w14:textId="3663EB43" w:rsidR="00CD53EC" w:rsidRPr="00547FEE" w:rsidRDefault="00CD53EC" w:rsidP="00114CC8">
                            <w:pPr>
                              <w:pStyle w:val="ListParagraph"/>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520E53CC" id="Text Box 85" o:spid="_x0000_s1040" type="#_x0000_t202" style="position:absolute;margin-left:-20.1pt;margin-top:36.75pt;width:57.95pt;height:231.3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" fillcolor="#ffd557 [2132]" stroked="f" strokeweight=".5pt">
                <v:fill color2="#fff0c5 [756]" rotate="t" angle="315" colors="0 #ffde80;.5 #ffe8b3;1 #fff3da" focus="100%" type="gradient"/>
                <v:textbox>
                  <w:txbxContent>
                    <w:p w14:paraId="31B53D15" w14:textId="3663EB43" w:rsidR="00CD53EC" w:rsidRPr="00547FEE" w:rsidRDefault="00CD53EC" w:rsidP="00114CC8">
                      <w:pPr>
                        <w:pStyle w:val="ListParagraph"/>
                        <w:rPr>
                          <w:sz w:val="28"/>
                          <w:szCs w:val="28"/>
                        </w:rPr>
                      </w:pPr>
                    </w:p>
                  </w:txbxContent>
                </v:textbox>
              </v:shape>
            </w:pict>
          </mc:Fallback>
        </mc:AlternateContent>
      </w:r>
    </w:p>
    <w:p w14:paraId="50B7AF2C" w14:textId="77777777" w:rsidR="004453AC" w:rsidRPr="004453AC" w:rsidRDefault="00C53C9B" w:rsidP="004453AC">
      <w:pPr>
        <w:rPr>
          <w:sz w:val="2"/>
        </w:rPr>
      </w:pPr>
      <w:r>
        <w:rPr>
          <w:noProof/>
        </w:rPr>
        <w:lastRenderedPageBreak/>
        <w:drawing>
          <wp:anchor distT="0" distB="0" distL="114300" distR="114300" simplePos="0" relativeHeight="251731968" behindDoc="1" locked="0" layoutInCell="1" allowOverlap="1" wp14:anchorId="3FA91608" wp14:editId="54BF0367">
            <wp:simplePos x="0" y="0"/>
            <wp:positionH relativeFrom="page">
              <wp:align>left</wp:align>
            </wp:positionH>
            <wp:positionV relativeFrom="paragraph">
              <wp:posOffset>106680</wp:posOffset>
            </wp:positionV>
            <wp:extent cx="903605" cy="903605"/>
            <wp:effectExtent l="0" t="0" r="0" b="0"/>
            <wp:wrapTight wrapText="bothSides">
              <wp:wrapPolygon edited="0">
                <wp:start x="9563" y="0"/>
                <wp:lineTo x="3188" y="2277"/>
                <wp:lineTo x="1366" y="4098"/>
                <wp:lineTo x="1366" y="8197"/>
                <wp:lineTo x="3188" y="14572"/>
                <wp:lineTo x="3643" y="17304"/>
                <wp:lineTo x="6375" y="20947"/>
                <wp:lineTo x="9108" y="20947"/>
                <wp:lineTo x="11840" y="20947"/>
                <wp:lineTo x="14117" y="20947"/>
                <wp:lineTo x="17760" y="16394"/>
                <wp:lineTo x="17760" y="14572"/>
                <wp:lineTo x="19581" y="7286"/>
                <wp:lineTo x="20037" y="5009"/>
                <wp:lineTo x="17760" y="2277"/>
                <wp:lineTo x="11840" y="0"/>
                <wp:lineTo x="9563" y="0"/>
              </wp:wrapPolygon>
            </wp:wrapTight>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sigma-gamma-rho-crest-shield-new-official-2014.jpg"/>
                    <pic:cNvPicPr/>
                  </pic:nvPicPr>
                  <pic:blipFill>
                    <a:blip r:embed="rId28" cstate="print">
                      <a:extLst>
                        <a:ext uri="{BEBA8EAE-BF5A-486C-A8C5-ECC9F3942E4B}">
                          <a14:imgProps xmlns:a14="http://schemas.microsoft.com/office/drawing/2010/main">
                            <a14:imgLayer r:embed="rId29">
                              <a14:imgEffect>
                                <a14:backgroundRemoval t="2750" b="96125" l="10000" r="90000">
                                  <a14:foregroundMark x1="26500" y1="20000" x2="26500" y2="20000"/>
                                  <a14:foregroundMark x1="32250" y1="71250" x2="32250" y2="71250"/>
                                  <a14:foregroundMark x1="64625" y1="68125" x2="64625" y2="68125"/>
                                  <a14:foregroundMark x1="56500" y1="58500" x2="56500" y2="58500"/>
                                  <a14:foregroundMark x1="62125" y1="34750" x2="62125" y2="34750"/>
                                  <a14:foregroundMark x1="52000" y1="6000" x2="52000" y2="6000"/>
                                  <a14:foregroundMark x1="48750" y1="7000" x2="53625" y2="7375"/>
                                  <a14:foregroundMark x1="50500" y1="3125" x2="52375" y2="2750"/>
                                  <a14:foregroundMark x1="17000" y1="23125" x2="67625" y2="41875"/>
                                  <a14:foregroundMark x1="67625" y1="41875" x2="74875" y2="42750"/>
                                  <a14:foregroundMark x1="74875" y1="42750" x2="80875" y2="37875"/>
                                  <a14:foregroundMark x1="80875" y1="37875" x2="83500" y2="29375"/>
                                  <a14:foregroundMark x1="83500" y1="29375" x2="81500" y2="21000"/>
                                  <a14:foregroundMark x1="81500" y1="21000" x2="72375" y2="25625"/>
                                  <a14:foregroundMark x1="72375" y1="25625" x2="45375" y2="56375"/>
                                  <a14:foregroundMark x1="45375" y1="56375" x2="24125" y2="34250"/>
                                  <a14:foregroundMark x1="24125" y1="34250" x2="34250" y2="28250"/>
                                  <a14:foregroundMark x1="34250" y1="28250" x2="42500" y2="28375"/>
                                  <a14:foregroundMark x1="42500" y1="28375" x2="52125" y2="25750"/>
                                  <a14:foregroundMark x1="52125" y1="25750" x2="64750" y2="43125"/>
                                  <a14:foregroundMark x1="64750" y1="43125" x2="65750" y2="55625"/>
                                  <a14:foregroundMark x1="65750" y1="55625" x2="64250" y2="63500"/>
                                  <a14:foregroundMark x1="64250" y1="63500" x2="58375" y2="69750"/>
                                  <a14:foregroundMark x1="58375" y1="69750" x2="45625" y2="70000"/>
                                  <a14:foregroundMark x1="45625" y1="70000" x2="19875" y2="55375"/>
                                  <a14:foregroundMark x1="19875" y1="55375" x2="12625" y2="48250"/>
                                  <a14:foregroundMark x1="12625" y1="48250" x2="12146" y2="43123"/>
                                  <a14:foregroundMark x1="12011" y1="38582" x2="16875" y2="33125"/>
                                  <a14:foregroundMark x1="16875" y1="33125" x2="26375" y2="32625"/>
                                  <a14:foregroundMark x1="26375" y1="32625" x2="37125" y2="34000"/>
                                  <a14:foregroundMark x1="37125" y1="34000" x2="44250" y2="37875"/>
                                  <a14:foregroundMark x1="44250" y1="37875" x2="54000" y2="55875"/>
                                  <a14:foregroundMark x1="27000" y1="21000" x2="70500" y2="21625"/>
                                  <a14:foregroundMark x1="70500" y1="21625" x2="73750" y2="21125"/>
                                  <a14:foregroundMark x1="58625" y1="27125" x2="68750" y2="28750"/>
                                  <a14:foregroundMark x1="68750" y1="28750" x2="71875" y2="25000"/>
                                  <a14:foregroundMark x1="85250" y1="20875" x2="85250" y2="20875"/>
                                  <a14:foregroundMark x1="85125" y1="45500" x2="85125" y2="45500"/>
                                  <a14:foregroundMark x1="74000" y1="62625" x2="74000" y2="62625"/>
                                  <a14:foregroundMark x1="74500" y1="60375" x2="70000" y2="67000"/>
                                  <a14:foregroundMark x1="70000" y1="67000" x2="63375" y2="71125"/>
                                  <a14:foregroundMark x1="63375" y1="71125" x2="37625" y2="75500"/>
                                  <a14:foregroundMark x1="37625" y1="75500" x2="26125" y2="62000"/>
                                  <a14:foregroundMark x1="27000" y1="72625" x2="27000" y2="72625"/>
                                  <a14:foregroundMark x1="74875" y1="72000" x2="74875" y2="72000"/>
                                  <a14:foregroundMark x1="77000" y1="79125" x2="77000" y2="79125"/>
                                  <a14:foregroundMark x1="50125" y1="84750" x2="50375" y2="96125"/>
                                  <a14:backgroundMark x1="11625" y1="38625" x2="12125" y2="43125"/>
                                </a14:backgroundRemoval>
                              </a14:imgEffect>
                            </a14:imgLayer>
                          </a14:imgProps>
                        </a:ext>
                        <a:ext uri="{28A0092B-C50C-407E-A947-70E740481C1C}">
                          <a14:useLocalDpi xmlns:a14="http://schemas.microsoft.com/office/drawing/2010/main" val="0"/>
                        </a:ext>
                      </a:extLst>
                    </a:blip>
                    <a:stretch>
                      <a:fillRect/>
                    </a:stretch>
                  </pic:blipFill>
                  <pic:spPr>
                    <a:xfrm>
                      <a:off x="0" y="0"/>
                      <a:ext cx="903605" cy="903605"/>
                    </a:xfrm>
                    <a:prstGeom prst="rect">
                      <a:avLst/>
                    </a:prstGeom>
                  </pic:spPr>
                </pic:pic>
              </a:graphicData>
            </a:graphic>
            <wp14:sizeRelH relativeFrom="margin">
              <wp14:pctWidth>0</wp14:pctWidth>
            </wp14:sizeRelH>
            <wp14:sizeRelV relativeFrom="margin">
              <wp14:pctHeight>0</wp14:pctHeight>
            </wp14:sizeRelV>
          </wp:anchor>
        </w:drawing>
      </w:r>
    </w:p>
    <w:p w14:paraId="31C81682" w14:textId="77777777" w:rsidR="004453AC" w:rsidRPr="004453AC" w:rsidRDefault="004453AC" w:rsidP="004453AC">
      <w:pPr>
        <w:rPr>
          <w:sz w:val="2"/>
        </w:rPr>
      </w:pPr>
    </w:p>
    <w:p w14:paraId="641445CD" w14:textId="77777777" w:rsidR="004453AC" w:rsidRPr="004453AC" w:rsidRDefault="004453AC" w:rsidP="004453AC">
      <w:pPr>
        <w:rPr>
          <w:sz w:val="2"/>
        </w:rPr>
      </w:pPr>
    </w:p>
    <w:p w14:paraId="78C6BBBC" w14:textId="77777777" w:rsidR="004453AC" w:rsidRPr="004453AC" w:rsidRDefault="004453AC" w:rsidP="004453AC">
      <w:pPr>
        <w:rPr>
          <w:sz w:val="2"/>
        </w:rPr>
      </w:pPr>
    </w:p>
    <w:p w14:paraId="7B1D1B92" w14:textId="77777777" w:rsidR="004453AC" w:rsidRPr="004453AC" w:rsidRDefault="004453AC" w:rsidP="004453AC">
      <w:pPr>
        <w:rPr>
          <w:sz w:val="2"/>
        </w:rPr>
      </w:pPr>
    </w:p>
    <w:p w14:paraId="26B7AF0B" w14:textId="77777777" w:rsidR="004453AC" w:rsidRPr="004453AC" w:rsidRDefault="004453AC" w:rsidP="004453AC">
      <w:pPr>
        <w:rPr>
          <w:sz w:val="2"/>
        </w:rPr>
      </w:pPr>
    </w:p>
    <w:p w14:paraId="2909F52D" w14:textId="65A3FF2B" w:rsidR="004453AC" w:rsidRDefault="004453AC">
      <w:pPr>
        <w:spacing w:after="160" w:line="259" w:lineRule="auto"/>
        <w:contextualSpacing w:val="0"/>
        <w:rPr>
          <w:sz w:val="2"/>
        </w:rPr>
      </w:pPr>
    </w:p>
    <w:p w14:paraId="7E0F839B" w14:textId="77777777" w:rsidR="001563BE" w:rsidRPr="004453AC" w:rsidRDefault="00C53C9B" w:rsidP="004453AC">
      <w:pPr>
        <w:rPr>
          <w:sz w:val="2"/>
        </w:rPr>
      </w:pPr>
      <w:r>
        <w:rPr>
          <w:noProof/>
        </w:rPr>
        <w:drawing>
          <wp:anchor distT="0" distB="0" distL="114300" distR="114300" simplePos="0" relativeHeight="251734016" behindDoc="1" locked="0" layoutInCell="1" allowOverlap="1" wp14:anchorId="3EF25FBC" wp14:editId="734F768D">
            <wp:simplePos x="0" y="0"/>
            <wp:positionH relativeFrom="page">
              <wp:posOffset>3944487</wp:posOffset>
            </wp:positionH>
            <wp:positionV relativeFrom="paragraph">
              <wp:posOffset>5242530</wp:posOffset>
            </wp:positionV>
            <wp:extent cx="2583180" cy="2583180"/>
            <wp:effectExtent l="0" t="0" r="0" b="7620"/>
            <wp:wrapTight wrapText="bothSides">
              <wp:wrapPolygon edited="0">
                <wp:start x="10832" y="0"/>
                <wp:lineTo x="9558" y="319"/>
                <wp:lineTo x="8761" y="1274"/>
                <wp:lineTo x="8761" y="2549"/>
                <wp:lineTo x="3504" y="3027"/>
                <wp:lineTo x="2230" y="3504"/>
                <wp:lineTo x="2071" y="10195"/>
                <wp:lineTo x="3345" y="12743"/>
                <wp:lineTo x="4142" y="15292"/>
                <wp:lineTo x="3982" y="16407"/>
                <wp:lineTo x="4142" y="17841"/>
                <wp:lineTo x="4460" y="18319"/>
                <wp:lineTo x="8920" y="20389"/>
                <wp:lineTo x="9876" y="20389"/>
                <wp:lineTo x="10195" y="21345"/>
                <wp:lineTo x="10354" y="21504"/>
                <wp:lineTo x="11150" y="21504"/>
                <wp:lineTo x="11310" y="21345"/>
                <wp:lineTo x="11628" y="20389"/>
                <wp:lineTo x="12265" y="20389"/>
                <wp:lineTo x="17522" y="17841"/>
                <wp:lineTo x="17681" y="16248"/>
                <wp:lineTo x="17363" y="15292"/>
                <wp:lineTo x="18000" y="12743"/>
                <wp:lineTo x="19115" y="10195"/>
                <wp:lineTo x="19434" y="3345"/>
                <wp:lineTo x="17841" y="2708"/>
                <wp:lineTo x="12743" y="2549"/>
                <wp:lineTo x="12584" y="1115"/>
                <wp:lineTo x="11469" y="0"/>
                <wp:lineTo x="10832" y="0"/>
              </wp:wrapPolygon>
            </wp:wrapTight>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sigma-gamma-rho-crest-shield-new-official-2014.jpg"/>
                    <pic:cNvPicPr/>
                  </pic:nvPicPr>
                  <pic:blipFill>
                    <a:blip r:embed="rId17" cstate="print">
                      <a:extLst>
                        <a:ext uri="{BEBA8EAE-BF5A-486C-A8C5-ECC9F3942E4B}">
                          <a14:imgProps xmlns:a14="http://schemas.microsoft.com/office/drawing/2010/main">
                            <a14:imgLayer r:embed="rId18">
                              <a14:imgEffect>
                                <a14:backgroundRemoval t="2750" b="96125" l="10000" r="90000">
                                  <a14:foregroundMark x1="26500" y1="20000" x2="26500" y2="20000"/>
                                  <a14:foregroundMark x1="32250" y1="71250" x2="32250" y2="71250"/>
                                  <a14:foregroundMark x1="64625" y1="68125" x2="64625" y2="68125"/>
                                  <a14:foregroundMark x1="56500" y1="58500" x2="56500" y2="58500"/>
                                  <a14:foregroundMark x1="62125" y1="34750" x2="62125" y2="34750"/>
                                  <a14:foregroundMark x1="52000" y1="6000" x2="52000" y2="6000"/>
                                  <a14:foregroundMark x1="48750" y1="7000" x2="53625" y2="7375"/>
                                  <a14:foregroundMark x1="50500" y1="3125" x2="52375" y2="2750"/>
                                  <a14:foregroundMark x1="17000" y1="23125" x2="67625" y2="41875"/>
                                  <a14:foregroundMark x1="67625" y1="41875" x2="74875" y2="42750"/>
                                  <a14:foregroundMark x1="74875" y1="42750" x2="80875" y2="37875"/>
                                  <a14:foregroundMark x1="80875" y1="37875" x2="83500" y2="29375"/>
                                  <a14:foregroundMark x1="83500" y1="29375" x2="81500" y2="21000"/>
                                  <a14:foregroundMark x1="81500" y1="21000" x2="72375" y2="25625"/>
                                  <a14:foregroundMark x1="72375" y1="25625" x2="45375" y2="56375"/>
                                  <a14:foregroundMark x1="45375" y1="56375" x2="24125" y2="34250"/>
                                  <a14:foregroundMark x1="24125" y1="34250" x2="34250" y2="28250"/>
                                  <a14:foregroundMark x1="34250" y1="28250" x2="42500" y2="28375"/>
                                  <a14:foregroundMark x1="42500" y1="28375" x2="52125" y2="25750"/>
                                  <a14:foregroundMark x1="52125" y1="25750" x2="64750" y2="43125"/>
                                  <a14:foregroundMark x1="64750" y1="43125" x2="65750" y2="55625"/>
                                  <a14:foregroundMark x1="65750" y1="55625" x2="64250" y2="63500"/>
                                  <a14:foregroundMark x1="64250" y1="63500" x2="58375" y2="69750"/>
                                  <a14:foregroundMark x1="58375" y1="69750" x2="45625" y2="70000"/>
                                  <a14:foregroundMark x1="45625" y1="70000" x2="19875" y2="55375"/>
                                  <a14:foregroundMark x1="19875" y1="55375" x2="12625" y2="48250"/>
                                  <a14:foregroundMark x1="12625" y1="48250" x2="12146" y2="43123"/>
                                  <a14:foregroundMark x1="12011" y1="38582" x2="16875" y2="33125"/>
                                  <a14:foregroundMark x1="16875" y1="33125" x2="26375" y2="32625"/>
                                  <a14:foregroundMark x1="26375" y1="32625" x2="37125" y2="34000"/>
                                  <a14:foregroundMark x1="37125" y1="34000" x2="44250" y2="37875"/>
                                  <a14:foregroundMark x1="44250" y1="37875" x2="54000" y2="55875"/>
                                  <a14:foregroundMark x1="27000" y1="21000" x2="70500" y2="21625"/>
                                  <a14:foregroundMark x1="70500" y1="21625" x2="73750" y2="21125"/>
                                  <a14:foregroundMark x1="58625" y1="27125" x2="68750" y2="28750"/>
                                  <a14:foregroundMark x1="68750" y1="28750" x2="71875" y2="25000"/>
                                  <a14:foregroundMark x1="85250" y1="20875" x2="85250" y2="20875"/>
                                  <a14:foregroundMark x1="85125" y1="45500" x2="85125" y2="45500"/>
                                  <a14:foregroundMark x1="74000" y1="62625" x2="74000" y2="62625"/>
                                  <a14:foregroundMark x1="74500" y1="60375" x2="70000" y2="67000"/>
                                  <a14:foregroundMark x1="70000" y1="67000" x2="63375" y2="71125"/>
                                  <a14:foregroundMark x1="63375" y1="71125" x2="37625" y2="75500"/>
                                  <a14:foregroundMark x1="37625" y1="75500" x2="26125" y2="62000"/>
                                  <a14:foregroundMark x1="27000" y1="72625" x2="27000" y2="72625"/>
                                  <a14:foregroundMark x1="74875" y1="72000" x2="74875" y2="72000"/>
                                  <a14:foregroundMark x1="77000" y1="79125" x2="77000" y2="79125"/>
                                  <a14:foregroundMark x1="50125" y1="84750" x2="50375" y2="96125"/>
                                  <a14:backgroundMark x1="11625" y1="38625" x2="12125" y2="43125"/>
                                </a14:backgroundRemoval>
                              </a14:imgEffect>
                            </a14:imgLayer>
                          </a14:imgProps>
                        </a:ext>
                        <a:ext uri="{28A0092B-C50C-407E-A947-70E740481C1C}">
                          <a14:useLocalDpi xmlns:a14="http://schemas.microsoft.com/office/drawing/2010/main" val="0"/>
                        </a:ext>
                      </a:extLst>
                    </a:blip>
                    <a:stretch>
                      <a:fillRect/>
                    </a:stretch>
                  </pic:blipFill>
                  <pic:spPr>
                    <a:xfrm>
                      <a:off x="0" y="0"/>
                      <a:ext cx="2583180" cy="258318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29920" behindDoc="0" locked="0" layoutInCell="1" allowOverlap="1" wp14:anchorId="4A83F576" wp14:editId="436C7B9F">
                <wp:simplePos x="0" y="0"/>
                <wp:positionH relativeFrom="column">
                  <wp:posOffset>2764465</wp:posOffset>
                </wp:positionH>
                <wp:positionV relativeFrom="paragraph">
                  <wp:posOffset>1192058</wp:posOffset>
                </wp:positionV>
                <wp:extent cx="4156710" cy="3604438"/>
                <wp:effectExtent l="0" t="0" r="15240" b="15240"/>
                <wp:wrapNone/>
                <wp:docPr id="109" name="Double Bracket 109"/>
                <wp:cNvGraphicFramePr/>
                <a:graphic xmlns:a="http://schemas.openxmlformats.org/drawingml/2006/main">
                  <a:graphicData uri="http://schemas.microsoft.com/office/word/2010/wordprocessingShape">
                    <wps:wsp>
                      <wps:cNvSpPr/>
                      <wps:spPr>
                        <a:xfrm>
                          <a:off x="0" y="0"/>
                          <a:ext cx="4156710" cy="3604438"/>
                        </a:xfrm>
                        <a:prstGeom prst="bracketPair">
                          <a:avLst/>
                        </a:prstGeom>
                        <a:ln w="19050"/>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type w14:anchorId="034D5F4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Double Bracket 109" o:spid="_x0000_s1026" type="#_x0000_t185" style="position:absolute;margin-left:217.65pt;margin-top:93.85pt;width:327.3pt;height:283.8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" strokecolor="#ffc000 [3204]" strokeweight="1.5pt">
                <v:stroke joinstyle="miter"/>
              </v:shape>
            </w:pict>
          </mc:Fallback>
        </mc:AlternateContent>
      </w:r>
      <w:r w:rsidR="004453AC" w:rsidRPr="004453AC">
        <w:rPr>
          <w:noProof/>
          <w:sz w:val="10"/>
        </w:rPr>
        <mc:AlternateContent>
          <mc:Choice Requires="wps">
            <w:drawing>
              <wp:anchor distT="0" distB="0" distL="114300" distR="114300" simplePos="0" relativeHeight="251723776" behindDoc="0" locked="0" layoutInCell="1" allowOverlap="1" wp14:anchorId="33CF4EBD" wp14:editId="330C898B">
                <wp:simplePos x="0" y="0"/>
                <wp:positionH relativeFrom="margin">
                  <wp:posOffset>3049713</wp:posOffset>
                </wp:positionH>
                <wp:positionV relativeFrom="paragraph">
                  <wp:posOffset>687705</wp:posOffset>
                </wp:positionV>
                <wp:extent cx="3510915" cy="428625"/>
                <wp:effectExtent l="0" t="0" r="0" b="9525"/>
                <wp:wrapNone/>
                <wp:docPr id="106" name="Rectangle 106"/>
                <wp:cNvGraphicFramePr/>
                <a:graphic xmlns:a="http://schemas.openxmlformats.org/drawingml/2006/main">
                  <a:graphicData uri="http://schemas.microsoft.com/office/word/2010/wordprocessingShape">
                    <wps:wsp>
                      <wps:cNvSpPr/>
                      <wps:spPr>
                        <a:xfrm>
                          <a:off x="0" y="0"/>
                          <a:ext cx="3510915" cy="42862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rect w14:anchorId="32BD35ED" id="Rectangle 106" o:spid="_x0000_s1026" style="position:absolute;margin-left:240.15pt;margin-top:54.15pt;width:276.45pt;height:33.75pt;z-index:251723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" fillcolor="#ffc000 [3204]" stroked="f" strokeweight="1pt">
                <w10:wrap anchorx="margin"/>
              </v:rect>
            </w:pict>
          </mc:Fallback>
        </mc:AlternateContent>
      </w:r>
      <w:r w:rsidR="004453AC" w:rsidRPr="004453AC">
        <w:rPr>
          <w:noProof/>
          <w:sz w:val="10"/>
        </w:rPr>
        <mc:AlternateContent>
          <mc:Choice Requires="wps">
            <w:drawing>
              <wp:anchor distT="0" distB="0" distL="114300" distR="114300" simplePos="0" relativeHeight="251724800" behindDoc="0" locked="0" layoutInCell="1" allowOverlap="1" wp14:anchorId="03056E05" wp14:editId="025A651A">
                <wp:simplePos x="0" y="0"/>
                <wp:positionH relativeFrom="column">
                  <wp:posOffset>3068320</wp:posOffset>
                </wp:positionH>
                <wp:positionV relativeFrom="paragraph">
                  <wp:posOffset>725805</wp:posOffset>
                </wp:positionV>
                <wp:extent cx="3327400" cy="342900"/>
                <wp:effectExtent l="0" t="0" r="0" b="0"/>
                <wp:wrapNone/>
                <wp:docPr id="107" name="Text Box 107"/>
                <wp:cNvGraphicFramePr/>
                <a:graphic xmlns:a="http://schemas.openxmlformats.org/drawingml/2006/main">
                  <a:graphicData uri="http://schemas.microsoft.com/office/word/2010/wordprocessingShape">
                    <wps:wsp>
                      <wps:cNvSpPr txBox="1"/>
                      <wps:spPr>
                        <a:xfrm>
                          <a:off x="0" y="0"/>
                          <a:ext cx="3327400" cy="342900"/>
                        </a:xfrm>
                        <a:prstGeom prst="rect">
                          <a:avLst/>
                        </a:prstGeom>
                        <a:noFill/>
                        <a:ln w="6350">
                          <a:noFill/>
                        </a:ln>
                      </wps:spPr>
                      <wps:txbx>
                        <w:txbxContent>
                          <w:p w14:paraId="3A0D665A" w14:textId="7E14602B" w:rsidR="004453AC" w:rsidRPr="00D3179F" w:rsidRDefault="008C4A07" w:rsidP="004453AC">
                            <w:pPr>
                              <w:jc w:val="center"/>
                              <w:rPr>
                                <w:rFonts w:ascii="Engravers MT" w:hAnsi="Engravers MT"/>
                                <w:smallCaps/>
                                <w:color w:val="1F08C8"/>
                                <w:sz w:val="28"/>
                              </w:rPr>
                            </w:pPr>
                            <w:r>
                              <w:rPr>
                                <w:rFonts w:ascii="Engravers MT" w:hAnsi="Engravers MT"/>
                                <w:smallCaps/>
                                <w:color w:val="1F08C8"/>
                                <w:sz w:val="28"/>
                              </w:rPr>
                              <w:t>Sigma Fun Fact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http://schemas.microsoft.com/office/word/2018/wordml" xmlns:w16cex="http://schemas.microsoft.com/office/word/2018/wordml/cex">
            <w:pict>
              <v:shape w14:anchorId="03056E05" id="Text Box 107" o:spid="_x0000_s1041" type="#_x0000_t202" style="position:absolute;margin-left:241.6pt;margin-top:57.15pt;width:262pt;height:27pt;z-index:251724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" filled="f" stroked="f" strokeweight=".5pt">
                <v:textbox>
                  <w:txbxContent>
                    <w:p w14:paraId="3A0D665A" w14:textId="7E14602B" w:rsidR="004453AC" w:rsidRPr="00D3179F" w:rsidRDefault="008C4A07" w:rsidP="004453AC">
                      <w:pPr>
                        <w:jc w:val="center"/>
                        <w:rPr>
                          <w:rFonts w:ascii="Engravers MT" w:hAnsi="Engravers MT"/>
                          <w:smallCaps/>
                          <w:color w:val="1F08C8"/>
                          <w:sz w:val="28"/>
                        </w:rPr>
                      </w:pPr>
                      <w:r>
                        <w:rPr>
                          <w:rFonts w:ascii="Engravers MT" w:hAnsi="Engravers MT"/>
                          <w:smallCaps/>
                          <w:color w:val="1F08C8"/>
                          <w:sz w:val="28"/>
                        </w:rPr>
                        <w:t>Sigma Fun Fact</w:t>
                      </w:r>
                    </w:p>
                  </w:txbxContent>
                </v:textbox>
              </v:shape>
            </w:pict>
          </mc:Fallback>
        </mc:AlternateContent>
      </w:r>
      <w:r w:rsidR="004453AC">
        <w:rPr>
          <w:noProof/>
        </w:rPr>
        <mc:AlternateContent>
          <mc:Choice Requires="wps">
            <w:drawing>
              <wp:anchor distT="0" distB="0" distL="114300" distR="114300" simplePos="0" relativeHeight="251728896" behindDoc="1" locked="0" layoutInCell="1" allowOverlap="1" wp14:anchorId="60E53B29" wp14:editId="551B84E1">
                <wp:simplePos x="0" y="0"/>
                <wp:positionH relativeFrom="margin">
                  <wp:posOffset>3071480</wp:posOffset>
                </wp:positionH>
                <wp:positionV relativeFrom="paragraph">
                  <wp:posOffset>1202129</wp:posOffset>
                </wp:positionV>
                <wp:extent cx="3365790" cy="3686175"/>
                <wp:effectExtent l="0" t="0" r="6350" b="9525"/>
                <wp:wrapTight wrapText="bothSides">
                  <wp:wrapPolygon edited="0">
                    <wp:start x="0" y="0"/>
                    <wp:lineTo x="0" y="21544"/>
                    <wp:lineTo x="21518" y="21544"/>
                    <wp:lineTo x="21518" y="0"/>
                    <wp:lineTo x="0" y="0"/>
                  </wp:wrapPolygon>
                </wp:wrapTight>
                <wp:docPr id="108" name="Text Box 108"/>
                <wp:cNvGraphicFramePr/>
                <a:graphic xmlns:a="http://schemas.openxmlformats.org/drawingml/2006/main">
                  <a:graphicData uri="http://schemas.microsoft.com/office/word/2010/wordprocessingShape">
                    <wps:wsp>
                      <wps:cNvSpPr txBox="1"/>
                      <wps:spPr>
                        <a:xfrm>
                          <a:off x="0" y="0"/>
                          <a:ext cx="3365790" cy="3686175"/>
                        </a:xfrm>
                        <a:prstGeom prst="rect">
                          <a:avLst/>
                        </a:prstGeom>
                        <a:solidFill>
                          <a:schemeClr val="lt1"/>
                        </a:solidFill>
                        <a:ln w="6350">
                          <a:noFill/>
                        </a:ln>
                      </wps:spPr>
                      <wps:txbx>
                        <w:txbxContent>
                          <w:p w14:paraId="19961199" w14:textId="04726299" w:rsidR="00114CC8" w:rsidRDefault="00114CC8" w:rsidP="004453AC">
                            <w:pPr>
                              <w:pStyle w:val="BodyText"/>
                              <w:spacing w:before="23" w:line="278" w:lineRule="auto"/>
                              <w:ind w:left="0" w:right="64"/>
                              <w:rPr>
                                <w:sz w:val="24"/>
                                <w:szCs w:val="24"/>
                              </w:rPr>
                            </w:pPr>
                            <w:r>
                              <w:rPr>
                                <w:sz w:val="24"/>
                                <w:szCs w:val="24"/>
                              </w:rPr>
                              <w:t>.</w:t>
                            </w:r>
                          </w:p>
                          <w:p w14:paraId="3F21E278" w14:textId="1C6894A5" w:rsidR="00114CC8" w:rsidRDefault="006F48C6" w:rsidP="004453AC">
                            <w:pPr>
                              <w:pStyle w:val="BodyText"/>
                              <w:spacing w:before="23" w:line="278" w:lineRule="auto"/>
                              <w:ind w:left="0" w:right="64"/>
                              <w:rPr>
                                <w:sz w:val="24"/>
                                <w:szCs w:val="24"/>
                              </w:rPr>
                            </w:pPr>
                            <w:r w:rsidRPr="006F48C6">
                              <w:rPr>
                                <w:noProof/>
                              </w:rPr>
                              <w:drawing>
                                <wp:inline distT="0" distB="0" distL="0" distR="0" wp14:anchorId="731B4E1D" wp14:editId="5C026F5A">
                                  <wp:extent cx="3270250" cy="3407377"/>
                                  <wp:effectExtent l="0" t="0" r="635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278406" cy="3415876"/>
                                          </a:xfrm>
                                          <a:prstGeom prst="rect">
                                            <a:avLst/>
                                          </a:prstGeom>
                                        </pic:spPr>
                                      </pic:pic>
                                    </a:graphicData>
                                  </a:graphic>
                                </wp:inline>
                              </w:drawing>
                            </w:r>
                          </w:p>
                          <w:p w14:paraId="3B6EF1FD" w14:textId="2E19106F" w:rsidR="00114CC8" w:rsidRDefault="00114CC8" w:rsidP="004453AC">
                            <w:pPr>
                              <w:pStyle w:val="BodyText"/>
                              <w:spacing w:before="23" w:line="278" w:lineRule="auto"/>
                              <w:ind w:left="0" w:right="64"/>
                              <w:rPr>
                                <w:sz w:val="24"/>
                                <w:szCs w:val="24"/>
                              </w:rPr>
                            </w:pPr>
                          </w:p>
                          <w:p w14:paraId="6743FF88" w14:textId="1CBFC843" w:rsidR="00114CC8" w:rsidRDefault="00114CC8" w:rsidP="004453AC">
                            <w:pPr>
                              <w:pStyle w:val="BodyText"/>
                              <w:spacing w:before="23" w:line="278" w:lineRule="auto"/>
                              <w:ind w:left="0" w:right="64"/>
                              <w:rPr>
                                <w:sz w:val="24"/>
                                <w:szCs w:val="24"/>
                              </w:rPr>
                            </w:pPr>
                          </w:p>
                          <w:p w14:paraId="6963D95E" w14:textId="3696CF2E" w:rsidR="0038077F" w:rsidRDefault="0038077F" w:rsidP="004453AC">
                            <w:pPr>
                              <w:pStyle w:val="BodyText"/>
                              <w:spacing w:before="23" w:line="278" w:lineRule="auto"/>
                              <w:ind w:left="0" w:right="64"/>
                              <w:rPr>
                                <w:sz w:val="24"/>
                                <w:szCs w:val="24"/>
                              </w:rPr>
                            </w:pPr>
                          </w:p>
                          <w:p w14:paraId="5296DDFE" w14:textId="00CF41A7" w:rsidR="0038077F" w:rsidRDefault="0038077F" w:rsidP="004453AC">
                            <w:pPr>
                              <w:pStyle w:val="BodyText"/>
                              <w:spacing w:before="23" w:line="278" w:lineRule="auto"/>
                              <w:ind w:left="0" w:right="64"/>
                              <w:rPr>
                                <w:sz w:val="24"/>
                                <w:szCs w:val="24"/>
                              </w:rPr>
                            </w:pPr>
                          </w:p>
                          <w:p w14:paraId="2A16581F" w14:textId="147DC595" w:rsidR="0038077F" w:rsidRDefault="0038077F" w:rsidP="004453AC">
                            <w:pPr>
                              <w:pStyle w:val="BodyText"/>
                              <w:spacing w:before="23" w:line="278" w:lineRule="auto"/>
                              <w:ind w:left="0" w:right="64"/>
                              <w:rPr>
                                <w:sz w:val="24"/>
                                <w:szCs w:val="24"/>
                              </w:rPr>
                            </w:pPr>
                          </w:p>
                          <w:p w14:paraId="28A21EB2" w14:textId="6E806023" w:rsidR="00590857" w:rsidRDefault="00590857" w:rsidP="004453AC">
                            <w:pPr>
                              <w:pStyle w:val="BodyText"/>
                              <w:spacing w:before="23" w:line="278" w:lineRule="auto"/>
                              <w:ind w:left="0" w:right="64"/>
                              <w:rPr>
                                <w:sz w:val="24"/>
                                <w:szCs w:val="24"/>
                              </w:rPr>
                            </w:pPr>
                          </w:p>
                          <w:p w14:paraId="4DF517E0" w14:textId="4EA1BB46" w:rsidR="00590857" w:rsidRDefault="00590857" w:rsidP="004453AC">
                            <w:pPr>
                              <w:pStyle w:val="BodyText"/>
                              <w:spacing w:before="23" w:line="278" w:lineRule="auto"/>
                              <w:ind w:left="0" w:right="64"/>
                              <w:rPr>
                                <w:sz w:val="24"/>
                                <w:szCs w:val="24"/>
                              </w:rPr>
                            </w:pPr>
                          </w:p>
                          <w:p w14:paraId="2D9A5089" w14:textId="77777777" w:rsidR="00590857" w:rsidRDefault="00590857" w:rsidP="004453AC">
                            <w:pPr>
                              <w:pStyle w:val="BodyText"/>
                              <w:spacing w:before="23" w:line="278" w:lineRule="auto"/>
                              <w:ind w:left="0" w:right="64"/>
                              <w:rPr>
                                <w:sz w:val="24"/>
                                <w:szCs w:val="24"/>
                              </w:rPr>
                            </w:pPr>
                          </w:p>
                          <w:p w14:paraId="1838A719" w14:textId="77777777" w:rsidR="004453AC" w:rsidRDefault="004453AC" w:rsidP="004453AC">
                            <w:pPr>
                              <w:pStyle w:val="BodyText"/>
                              <w:spacing w:before="23" w:line="278" w:lineRule="auto"/>
                              <w:ind w:left="0" w:right="64"/>
                              <w:rPr>
                                <w:sz w:val="24"/>
                                <w:szCs w:val="24"/>
                              </w:rPr>
                            </w:pPr>
                          </w:p>
                          <w:p w14:paraId="506F3A08" w14:textId="77777777" w:rsidR="004453AC" w:rsidRDefault="004453AC" w:rsidP="004453AC">
                            <w:pPr>
                              <w:pStyle w:val="BodyText"/>
                              <w:spacing w:before="23" w:line="278" w:lineRule="auto"/>
                              <w:ind w:left="0" w:right="64"/>
                              <w:rPr>
                                <w:sz w:val="24"/>
                                <w:szCs w:val="24"/>
                              </w:rPr>
                            </w:pPr>
                          </w:p>
                          <w:p w14:paraId="5612177A" w14:textId="77777777" w:rsidR="004453AC" w:rsidRDefault="004453AC" w:rsidP="004453AC">
                            <w:pPr>
                              <w:pStyle w:val="BodyText"/>
                              <w:spacing w:before="23" w:line="278" w:lineRule="auto"/>
                              <w:ind w:left="0" w:right="64"/>
                              <w:rPr>
                                <w:sz w:val="24"/>
                                <w:szCs w:val="24"/>
                              </w:rPr>
                            </w:pPr>
                            <w:r>
                              <w:rPr>
                                <w:sz w:val="24"/>
                                <w:szCs w:val="24"/>
                              </w:rPr>
                              <w:t xml:space="preserve"> </w:t>
                            </w:r>
                          </w:p>
                          <w:p w14:paraId="0F1B839B" w14:textId="77777777" w:rsidR="004453AC" w:rsidRDefault="004453AC" w:rsidP="004453AC">
                            <w:pPr>
                              <w:pStyle w:val="BodyText"/>
                              <w:spacing w:before="23" w:line="278" w:lineRule="auto"/>
                              <w:ind w:left="0" w:right="64"/>
                              <w:rPr>
                                <w:sz w:val="24"/>
                                <w:szCs w:val="24"/>
                              </w:rPr>
                            </w:pPr>
                          </w:p>
                          <w:p w14:paraId="2D949472" w14:textId="77777777" w:rsidR="004453AC" w:rsidRDefault="004453AC" w:rsidP="004453AC"/>
                          <w:p w14:paraId="380FA9AA" w14:textId="77777777" w:rsidR="004453AC" w:rsidRDefault="004453AC" w:rsidP="004453AC">
                            <w:pPr>
                              <w:pStyle w:val="BodyText"/>
                              <w:spacing w:before="23" w:line="278" w:lineRule="auto"/>
                              <w:ind w:left="0" w:right="64"/>
                              <w:jc w:val="center"/>
                              <w:rPr>
                                <w:sz w:val="24"/>
                                <w:szCs w:val="24"/>
                              </w:rPr>
                            </w:pPr>
                          </w:p>
                          <w:p w14:paraId="4BECA6D7" w14:textId="77777777" w:rsidR="004453AC" w:rsidRDefault="004453AC" w:rsidP="004453AC"/>
                          <w:p w14:paraId="50C955E7" w14:textId="77777777" w:rsidR="004453AC" w:rsidRDefault="004453AC" w:rsidP="004453A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http://schemas.microsoft.com/office/word/2018/wordml" xmlns:w16cex="http://schemas.microsoft.com/office/word/2018/wordml/cex">
            <w:pict>
              <v:shape w14:anchorId="60E53B29" id="Text Box 108" o:spid="_x0000_s1042" type="#_x0000_t202" style="position:absolute;margin-left:241.85pt;margin-top:94.65pt;width:265pt;height:290.25pt;z-index:-25158758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" fillcolor="white [3201]" stroked="f" strokeweight=".5pt">
                <v:textbox>
                  <w:txbxContent>
                    <w:p w14:paraId="19961199" w14:textId="04726299" w:rsidR="00114CC8" w:rsidRDefault="00114CC8" w:rsidP="004453AC">
                      <w:pPr>
                        <w:pStyle w:val="BodyText"/>
                        <w:spacing w:before="23" w:line="278" w:lineRule="auto"/>
                        <w:ind w:left="0" w:right="64"/>
                        <w:rPr>
                          <w:sz w:val="24"/>
                          <w:szCs w:val="24"/>
                        </w:rPr>
                      </w:pPr>
                      <w:r>
                        <w:rPr>
                          <w:sz w:val="24"/>
                          <w:szCs w:val="24"/>
                        </w:rPr>
                        <w:t>.</w:t>
                      </w:r>
                    </w:p>
                    <w:p w14:paraId="3F21E278" w14:textId="1C6894A5" w:rsidR="00114CC8" w:rsidRDefault="006F48C6" w:rsidP="004453AC">
                      <w:pPr>
                        <w:pStyle w:val="BodyText"/>
                        <w:spacing w:before="23" w:line="278" w:lineRule="auto"/>
                        <w:ind w:left="0" w:right="64"/>
                        <w:rPr>
                          <w:sz w:val="24"/>
                          <w:szCs w:val="24"/>
                        </w:rPr>
                      </w:pPr>
                      <w:r w:rsidRPr="006F48C6">
                        <w:drawing>
                          <wp:inline distT="0" distB="0" distL="0" distR="0" wp14:anchorId="731B4E1D" wp14:editId="5C026F5A">
                            <wp:extent cx="3270250" cy="3407377"/>
                            <wp:effectExtent l="0" t="0" r="635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278406" cy="3415876"/>
                                    </a:xfrm>
                                    <a:prstGeom prst="rect">
                                      <a:avLst/>
                                    </a:prstGeom>
                                  </pic:spPr>
                                </pic:pic>
                              </a:graphicData>
                            </a:graphic>
                          </wp:inline>
                        </w:drawing>
                      </w:r>
                    </w:p>
                    <w:p w14:paraId="3B6EF1FD" w14:textId="2E19106F" w:rsidR="00114CC8" w:rsidRDefault="00114CC8" w:rsidP="004453AC">
                      <w:pPr>
                        <w:pStyle w:val="BodyText"/>
                        <w:spacing w:before="23" w:line="278" w:lineRule="auto"/>
                        <w:ind w:left="0" w:right="64"/>
                        <w:rPr>
                          <w:sz w:val="24"/>
                          <w:szCs w:val="24"/>
                        </w:rPr>
                      </w:pPr>
                    </w:p>
                    <w:p w14:paraId="6743FF88" w14:textId="1CBFC843" w:rsidR="00114CC8" w:rsidRDefault="00114CC8" w:rsidP="004453AC">
                      <w:pPr>
                        <w:pStyle w:val="BodyText"/>
                        <w:spacing w:before="23" w:line="278" w:lineRule="auto"/>
                        <w:ind w:left="0" w:right="64"/>
                        <w:rPr>
                          <w:sz w:val="24"/>
                          <w:szCs w:val="24"/>
                        </w:rPr>
                      </w:pPr>
                    </w:p>
                    <w:p w14:paraId="6963D95E" w14:textId="3696CF2E" w:rsidR="0038077F" w:rsidRDefault="0038077F" w:rsidP="004453AC">
                      <w:pPr>
                        <w:pStyle w:val="BodyText"/>
                        <w:spacing w:before="23" w:line="278" w:lineRule="auto"/>
                        <w:ind w:left="0" w:right="64"/>
                        <w:rPr>
                          <w:sz w:val="24"/>
                          <w:szCs w:val="24"/>
                        </w:rPr>
                      </w:pPr>
                    </w:p>
                    <w:p w14:paraId="5296DDFE" w14:textId="00CF41A7" w:rsidR="0038077F" w:rsidRDefault="0038077F" w:rsidP="004453AC">
                      <w:pPr>
                        <w:pStyle w:val="BodyText"/>
                        <w:spacing w:before="23" w:line="278" w:lineRule="auto"/>
                        <w:ind w:left="0" w:right="64"/>
                        <w:rPr>
                          <w:sz w:val="24"/>
                          <w:szCs w:val="24"/>
                        </w:rPr>
                      </w:pPr>
                    </w:p>
                    <w:p w14:paraId="2A16581F" w14:textId="147DC595" w:rsidR="0038077F" w:rsidRDefault="0038077F" w:rsidP="004453AC">
                      <w:pPr>
                        <w:pStyle w:val="BodyText"/>
                        <w:spacing w:before="23" w:line="278" w:lineRule="auto"/>
                        <w:ind w:left="0" w:right="64"/>
                        <w:rPr>
                          <w:sz w:val="24"/>
                          <w:szCs w:val="24"/>
                        </w:rPr>
                      </w:pPr>
                    </w:p>
                    <w:p w14:paraId="28A21EB2" w14:textId="6E806023" w:rsidR="00590857" w:rsidRDefault="00590857" w:rsidP="004453AC">
                      <w:pPr>
                        <w:pStyle w:val="BodyText"/>
                        <w:spacing w:before="23" w:line="278" w:lineRule="auto"/>
                        <w:ind w:left="0" w:right="64"/>
                        <w:rPr>
                          <w:sz w:val="24"/>
                          <w:szCs w:val="24"/>
                        </w:rPr>
                      </w:pPr>
                    </w:p>
                    <w:p w14:paraId="4DF517E0" w14:textId="4EA1BB46" w:rsidR="00590857" w:rsidRDefault="00590857" w:rsidP="004453AC">
                      <w:pPr>
                        <w:pStyle w:val="BodyText"/>
                        <w:spacing w:before="23" w:line="278" w:lineRule="auto"/>
                        <w:ind w:left="0" w:right="64"/>
                        <w:rPr>
                          <w:sz w:val="24"/>
                          <w:szCs w:val="24"/>
                        </w:rPr>
                      </w:pPr>
                    </w:p>
                    <w:p w14:paraId="2D9A5089" w14:textId="77777777" w:rsidR="00590857" w:rsidRDefault="00590857" w:rsidP="004453AC">
                      <w:pPr>
                        <w:pStyle w:val="BodyText"/>
                        <w:spacing w:before="23" w:line="278" w:lineRule="auto"/>
                        <w:ind w:left="0" w:right="64"/>
                        <w:rPr>
                          <w:sz w:val="24"/>
                          <w:szCs w:val="24"/>
                        </w:rPr>
                      </w:pPr>
                    </w:p>
                    <w:p w14:paraId="1838A719" w14:textId="77777777" w:rsidR="004453AC" w:rsidRDefault="004453AC" w:rsidP="004453AC">
                      <w:pPr>
                        <w:pStyle w:val="BodyText"/>
                        <w:spacing w:before="23" w:line="278" w:lineRule="auto"/>
                        <w:ind w:left="0" w:right="64"/>
                        <w:rPr>
                          <w:sz w:val="24"/>
                          <w:szCs w:val="24"/>
                        </w:rPr>
                      </w:pPr>
                    </w:p>
                    <w:p w14:paraId="506F3A08" w14:textId="77777777" w:rsidR="004453AC" w:rsidRDefault="004453AC" w:rsidP="004453AC">
                      <w:pPr>
                        <w:pStyle w:val="BodyText"/>
                        <w:spacing w:before="23" w:line="278" w:lineRule="auto"/>
                        <w:ind w:left="0" w:right="64"/>
                        <w:rPr>
                          <w:sz w:val="24"/>
                          <w:szCs w:val="24"/>
                        </w:rPr>
                      </w:pPr>
                    </w:p>
                    <w:p w14:paraId="5612177A" w14:textId="77777777" w:rsidR="004453AC" w:rsidRDefault="004453AC" w:rsidP="004453AC">
                      <w:pPr>
                        <w:pStyle w:val="BodyText"/>
                        <w:spacing w:before="23" w:line="278" w:lineRule="auto"/>
                        <w:ind w:left="0" w:right="64"/>
                        <w:rPr>
                          <w:sz w:val="24"/>
                          <w:szCs w:val="24"/>
                        </w:rPr>
                      </w:pPr>
                      <w:r>
                        <w:rPr>
                          <w:sz w:val="24"/>
                          <w:szCs w:val="24"/>
                        </w:rPr>
                        <w:t xml:space="preserve"> </w:t>
                      </w:r>
                    </w:p>
                    <w:p w14:paraId="0F1B839B" w14:textId="77777777" w:rsidR="004453AC" w:rsidRDefault="004453AC" w:rsidP="004453AC">
                      <w:pPr>
                        <w:pStyle w:val="BodyText"/>
                        <w:spacing w:before="23" w:line="278" w:lineRule="auto"/>
                        <w:ind w:left="0" w:right="64"/>
                        <w:rPr>
                          <w:sz w:val="24"/>
                          <w:szCs w:val="24"/>
                        </w:rPr>
                      </w:pPr>
                    </w:p>
                    <w:p w14:paraId="2D949472" w14:textId="77777777" w:rsidR="004453AC" w:rsidRDefault="004453AC" w:rsidP="004453AC"/>
                    <w:p w14:paraId="380FA9AA" w14:textId="77777777" w:rsidR="004453AC" w:rsidRDefault="004453AC" w:rsidP="004453AC">
                      <w:pPr>
                        <w:pStyle w:val="BodyText"/>
                        <w:spacing w:before="23" w:line="278" w:lineRule="auto"/>
                        <w:ind w:left="0" w:right="64"/>
                        <w:jc w:val="center"/>
                        <w:rPr>
                          <w:sz w:val="24"/>
                          <w:szCs w:val="24"/>
                        </w:rPr>
                      </w:pPr>
                    </w:p>
                    <w:p w14:paraId="4BECA6D7" w14:textId="77777777" w:rsidR="004453AC" w:rsidRDefault="004453AC" w:rsidP="004453AC"/>
                    <w:p w14:paraId="50C955E7" w14:textId="77777777" w:rsidR="004453AC" w:rsidRDefault="004453AC" w:rsidP="004453AC"/>
                  </w:txbxContent>
                </v:textbox>
                <w10:wrap type="tight" anchorx="margin"/>
              </v:shape>
            </w:pict>
          </mc:Fallback>
        </mc:AlternateContent>
      </w:r>
      <w:r w:rsidR="004453AC" w:rsidRPr="004453AC">
        <w:rPr>
          <w:noProof/>
          <w:sz w:val="2"/>
        </w:rPr>
        <mc:AlternateContent>
          <mc:Choice Requires="wpg">
            <w:drawing>
              <wp:anchor distT="0" distB="0" distL="228600" distR="228600" simplePos="0" relativeHeight="251726848" behindDoc="1" locked="0" layoutInCell="1" allowOverlap="1" wp14:anchorId="1BC5A101" wp14:editId="07BE611C">
                <wp:simplePos x="0" y="0"/>
                <wp:positionH relativeFrom="margin">
                  <wp:posOffset>-261945</wp:posOffset>
                </wp:positionH>
                <wp:positionV relativeFrom="margin">
                  <wp:align>bottom</wp:align>
                </wp:positionV>
                <wp:extent cx="1828800" cy="8150860"/>
                <wp:effectExtent l="0" t="0" r="2540" b="0"/>
                <wp:wrapSquare wrapText="bothSides"/>
                <wp:docPr id="201" name="Group 201"/>
                <wp:cNvGraphicFramePr/>
                <a:graphic xmlns:a="http://schemas.openxmlformats.org/drawingml/2006/main">
                  <a:graphicData uri="http://schemas.microsoft.com/office/word/2010/wordprocessingGroup">
                    <wpg:wgp>
                      <wpg:cNvGrpSpPr/>
                      <wpg:grpSpPr>
                        <a:xfrm>
                          <a:off x="0" y="0"/>
                          <a:ext cx="1828800" cy="8150860"/>
                          <a:chOff x="0" y="0"/>
                          <a:chExt cx="1828800" cy="8151039"/>
                        </a:xfrm>
                      </wpg:grpSpPr>
                      <wps:wsp>
                        <wps:cNvPr id="202" name="Rectangle 202"/>
                        <wps:cNvSpPr/>
                        <wps:spPr>
                          <a:xfrm>
                            <a:off x="0" y="0"/>
                            <a:ext cx="1828800" cy="228600"/>
                          </a:xfrm>
                          <a:prstGeom prst="rect">
                            <a:avLst/>
                          </a:prstGeom>
                          <a:solidFill>
                            <a:srgbClr val="1F08C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3" name="Rectangle 203"/>
                        <wps:cNvSpPr/>
                        <wps:spPr>
                          <a:xfrm>
                            <a:off x="0" y="927279"/>
                            <a:ext cx="1828800" cy="7223760"/>
                          </a:xfrm>
                          <a:prstGeom prst="rect">
                            <a:avLst/>
                          </a:prstGeom>
                          <a:solidFill>
                            <a:srgbClr val="1F08C8"/>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96545D3" w14:textId="3A9FBA6D" w:rsidR="004453AC" w:rsidRDefault="006F48C6" w:rsidP="006F48C6">
                              <w:pPr>
                                <w:jc w:val="center"/>
                                <w:rPr>
                                  <w:color w:val="FFFFFF" w:themeColor="background1"/>
                                </w:rPr>
                              </w:pPr>
                              <w:r>
                                <w:rPr>
                                  <w:color w:val="FFFFFF" w:themeColor="background1"/>
                                </w:rPr>
                                <w:t>January Birthdays</w:t>
                              </w:r>
                            </w:p>
                            <w:p w14:paraId="17E4E63A" w14:textId="4360FF0F" w:rsidR="004B3B59" w:rsidRDefault="004B3B59" w:rsidP="00547FEE">
                              <w:pPr>
                                <w:rPr>
                                  <w:color w:val="FFFFFF" w:themeColor="background1"/>
                                </w:rPr>
                              </w:pPr>
                            </w:p>
                            <w:p w14:paraId="7B25C0EE" w14:textId="72676C89" w:rsidR="004B3B59" w:rsidRDefault="004B3B59" w:rsidP="00547FEE">
                              <w:pPr>
                                <w:rPr>
                                  <w:color w:val="FFFFFF" w:themeColor="background1"/>
                                </w:rPr>
                              </w:pPr>
                            </w:p>
                            <w:p w14:paraId="104585F3" w14:textId="25F0F49A" w:rsidR="004B3B59" w:rsidRDefault="006F48C6" w:rsidP="00547FEE">
                              <w:pPr>
                                <w:rPr>
                                  <w:color w:val="FFFFFF" w:themeColor="background1"/>
                                </w:rPr>
                              </w:pPr>
                              <w:r>
                                <w:rPr>
                                  <w:color w:val="FFFFFF" w:themeColor="background1"/>
                                </w:rPr>
                                <w:t>Tamara Burr- January 16th</w:t>
                              </w:r>
                            </w:p>
                            <w:p w14:paraId="62C5EFE6" w14:textId="5E912D15" w:rsidR="004B3B59" w:rsidRDefault="004B3B59" w:rsidP="00547FEE">
                              <w:pPr>
                                <w:rPr>
                                  <w:color w:val="FFFFFF" w:themeColor="background1"/>
                                </w:rPr>
                              </w:pPr>
                            </w:p>
                            <w:p w14:paraId="027B795E" w14:textId="55EBAC7E" w:rsidR="004B3B59" w:rsidRDefault="004B3B59" w:rsidP="00547FEE">
                              <w:pPr>
                                <w:rPr>
                                  <w:color w:val="FFFFFF" w:themeColor="background1"/>
                                </w:rPr>
                              </w:pPr>
                            </w:p>
                            <w:p w14:paraId="068B9FC4" w14:textId="77777777" w:rsidR="006F48C6" w:rsidRDefault="006F48C6" w:rsidP="00547FEE">
                              <w:pPr>
                                <w:rPr>
                                  <w:color w:val="FFFFFF" w:themeColor="background1"/>
                                </w:rPr>
                              </w:pPr>
                            </w:p>
                            <w:p w14:paraId="0F6F1949" w14:textId="77777777" w:rsidR="006F48C6" w:rsidRDefault="006F48C6" w:rsidP="00547FEE">
                              <w:pPr>
                                <w:rPr>
                                  <w:color w:val="FFFFFF" w:themeColor="background1"/>
                                </w:rPr>
                              </w:pPr>
                            </w:p>
                            <w:p w14:paraId="40405995" w14:textId="77777777" w:rsidR="006F48C6" w:rsidRDefault="006F48C6" w:rsidP="00547FEE">
                              <w:pPr>
                                <w:rPr>
                                  <w:color w:val="FFFFFF" w:themeColor="background1"/>
                                </w:rPr>
                              </w:pPr>
                            </w:p>
                            <w:p w14:paraId="0D325B21" w14:textId="77777777" w:rsidR="006F48C6" w:rsidRDefault="006F48C6" w:rsidP="00547FEE">
                              <w:pPr>
                                <w:rPr>
                                  <w:color w:val="FFFFFF" w:themeColor="background1"/>
                                </w:rPr>
                              </w:pPr>
                            </w:p>
                            <w:p w14:paraId="7CEF1436" w14:textId="77777777" w:rsidR="006F48C6" w:rsidRDefault="006F48C6" w:rsidP="00547FEE">
                              <w:pPr>
                                <w:rPr>
                                  <w:color w:val="FFFFFF" w:themeColor="background1"/>
                                </w:rPr>
                              </w:pPr>
                            </w:p>
                            <w:p w14:paraId="17222B67" w14:textId="77777777" w:rsidR="006F48C6" w:rsidRDefault="006F48C6" w:rsidP="00547FEE">
                              <w:pPr>
                                <w:rPr>
                                  <w:color w:val="FFFFFF" w:themeColor="background1"/>
                                </w:rPr>
                              </w:pPr>
                            </w:p>
                            <w:p w14:paraId="1C78E3AC" w14:textId="77777777" w:rsidR="006F48C6" w:rsidRDefault="006F48C6" w:rsidP="00547FEE">
                              <w:pPr>
                                <w:rPr>
                                  <w:color w:val="FFFFFF" w:themeColor="background1"/>
                                </w:rPr>
                              </w:pPr>
                            </w:p>
                            <w:p w14:paraId="4D453118" w14:textId="14E7D23B" w:rsidR="004B3B59" w:rsidRDefault="004B3B59" w:rsidP="00547FEE">
                              <w:pPr>
                                <w:rPr>
                                  <w:color w:val="FFFFFF" w:themeColor="background1"/>
                                </w:rPr>
                              </w:pPr>
                              <w:r>
                                <w:rPr>
                                  <w:color w:val="FFFFFF" w:themeColor="background1"/>
                                </w:rPr>
                                <w:t>***Announcements***</w:t>
                              </w:r>
                            </w:p>
                            <w:p w14:paraId="1DD9E190" w14:textId="4AAF017E" w:rsidR="008C4A07" w:rsidRDefault="008C4A07" w:rsidP="00547FEE">
                              <w:pPr>
                                <w:rPr>
                                  <w:color w:val="FFFFFF" w:themeColor="background1"/>
                                </w:rPr>
                              </w:pPr>
                            </w:p>
                            <w:p w14:paraId="36D910BF" w14:textId="4DC62B6B" w:rsidR="008C4A07" w:rsidRPr="003654ED" w:rsidRDefault="008C4A07" w:rsidP="00547FEE">
                              <w:pPr>
                                <w:rPr>
                                  <w:color w:val="FFFFFF" w:themeColor="background1"/>
                                  <w:sz w:val="24"/>
                                  <w:szCs w:val="24"/>
                                </w:rPr>
                              </w:pPr>
                              <w:r w:rsidRPr="003654ED">
                                <w:rPr>
                                  <w:color w:val="FFFFFF" w:themeColor="background1"/>
                                  <w:sz w:val="24"/>
                                  <w:szCs w:val="24"/>
                                </w:rPr>
                                <w:t>Please be sure to log in community service hours!</w:t>
                              </w:r>
                            </w:p>
                            <w:p w14:paraId="7E4A3443" w14:textId="7FC3F20F" w:rsidR="008C4A07" w:rsidRDefault="008C4A07" w:rsidP="00547FEE">
                              <w:pPr>
                                <w:rPr>
                                  <w:color w:val="FFFFFF" w:themeColor="background1"/>
                                </w:rPr>
                              </w:pPr>
                            </w:p>
                            <w:p w14:paraId="1B2A363E" w14:textId="3D6FA7B0" w:rsidR="008C4A07" w:rsidRDefault="008C4A07" w:rsidP="00547FEE">
                              <w:pPr>
                                <w:rPr>
                                  <w:color w:val="FFFFFF" w:themeColor="background1"/>
                                </w:rPr>
                              </w:pPr>
                            </w:p>
                            <w:p w14:paraId="7F80E97E" w14:textId="0F8A8FD2" w:rsidR="008C4A07" w:rsidRDefault="008C4A07" w:rsidP="00547FEE">
                              <w:pPr>
                                <w:rPr>
                                  <w:color w:val="FFFFFF" w:themeColor="background1"/>
                                </w:rPr>
                              </w:pPr>
                            </w:p>
                            <w:p w14:paraId="51BC274E" w14:textId="564F17CC" w:rsidR="008C4A07" w:rsidRDefault="008C4A07" w:rsidP="00547FEE">
                              <w:pPr>
                                <w:rPr>
                                  <w:color w:val="FFFFFF" w:themeColor="background1"/>
                                </w:rPr>
                              </w:pPr>
                              <w:r>
                                <w:rPr>
                                  <w:color w:val="FFFFFF" w:themeColor="background1"/>
                                </w:rPr>
                                <w:t>Achieved an accomplishment or want something added to the newsletter? Email Soror Tre</w:t>
                              </w:r>
                              <w:r w:rsidR="003654ED">
                                <w:rPr>
                                  <w:color w:val="FFFFFF" w:themeColor="background1"/>
                                </w:rPr>
                                <w:t>adwell at chisigmaepistoleus</w:t>
                              </w:r>
                              <w:r>
                                <w:rPr>
                                  <w:color w:val="FFFFFF" w:themeColor="background1"/>
                                </w:rPr>
                                <w:t>@gmail.com</w:t>
                              </w:r>
                            </w:p>
                            <w:p w14:paraId="05DBAF96" w14:textId="77777777" w:rsidR="004B3B59" w:rsidRDefault="004B3B59" w:rsidP="00547FEE">
                              <w:pPr>
                                <w:rPr>
                                  <w:color w:val="FFFFFF" w:themeColor="background1"/>
                                </w:rPr>
                              </w:pPr>
                            </w:p>
                          </w:txbxContent>
                        </wps:txbx>
                        <wps:bodyPr rot="0" spcFirstLastPara="0" vertOverflow="overflow" horzOverflow="overflow" vert="horz" wrap="square" lIns="91440" tIns="182880" rIns="109728" bIns="228600" numCol="1" spcCol="0" rtlCol="0" fromWordArt="0" anchor="t" anchorCtr="0" forceAA="0" compatLnSpc="1">
                          <a:prstTxWarp prst="textNoShape">
                            <a:avLst/>
                          </a:prstTxWarp>
                          <a:noAutofit/>
                        </wps:bodyPr>
                      </wps:wsp>
                      <wps:wsp>
                        <wps:cNvPr id="204" name="Text Box 204"/>
                        <wps:cNvSpPr txBox="1"/>
                        <wps:spPr>
                          <a:xfrm>
                            <a:off x="0" y="231820"/>
                            <a:ext cx="1828800" cy="6858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152520D" w14:textId="77777777" w:rsidR="004453AC" w:rsidRDefault="004453AC">
                              <w:pPr>
                                <w:pStyle w:val="NoSpacing"/>
                                <w:jc w:val="center"/>
                                <w:rPr>
                                  <w:rFonts w:asciiTheme="majorHAnsi" w:eastAsiaTheme="majorEastAsia" w:hAnsiTheme="majorHAnsi" w:cstheme="majorBidi"/>
                                  <w:caps/>
                                  <w:color w:val="FFC000" w:themeColor="accent1"/>
                                  <w:sz w:val="28"/>
                                  <w:szCs w:val="28"/>
                                </w:rPr>
                              </w:pPr>
                              <w:r>
                                <w:rPr>
                                  <w:rFonts w:asciiTheme="majorHAnsi" w:eastAsiaTheme="majorEastAsia" w:hAnsiTheme="majorHAnsi" w:cstheme="majorBidi"/>
                                  <w:caps/>
                                  <w:color w:val="FFC000" w:themeColor="accent1"/>
                                  <w:sz w:val="28"/>
                                  <w:szCs w:val="28"/>
                                </w:rPr>
                                <w:t>Birthdays/</w:t>
                              </w:r>
                            </w:p>
                            <w:p w14:paraId="7E22A073" w14:textId="77777777" w:rsidR="004453AC" w:rsidRDefault="004453AC">
                              <w:pPr>
                                <w:pStyle w:val="NoSpacing"/>
                                <w:jc w:val="center"/>
                                <w:rPr>
                                  <w:rFonts w:asciiTheme="majorHAnsi" w:eastAsiaTheme="majorEastAsia" w:hAnsiTheme="majorHAnsi" w:cstheme="majorBidi"/>
                                  <w:caps/>
                                  <w:color w:val="FFC000" w:themeColor="accent1"/>
                                  <w:sz w:val="28"/>
                                  <w:szCs w:val="28"/>
                                </w:rPr>
                              </w:pPr>
                              <w:r>
                                <w:rPr>
                                  <w:rFonts w:asciiTheme="majorHAnsi" w:eastAsiaTheme="majorEastAsia" w:hAnsiTheme="majorHAnsi" w:cstheme="majorBidi"/>
                                  <w:caps/>
                                  <w:color w:val="FFC000" w:themeColor="accent1"/>
                                  <w:sz w:val="28"/>
                                  <w:szCs w:val="28"/>
                                </w:rPr>
                                <w:t>Announcements</w:t>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spAutoFit/>
                        </wps:bodyPr>
                      </wps:wsp>
                    </wpg:wgp>
                  </a:graphicData>
                </a:graphic>
                <wp14:sizeRelH relativeFrom="margin">
                  <wp14:pctWidth>30800</wp14:pctWidth>
                </wp14:sizeRelH>
                <wp14:sizeRelV relativeFrom="margin">
                  <wp14:pctHeight>100000</wp14:pctHeight>
                </wp14:sizeRelV>
              </wp:anchor>
            </w:drawing>
          </mc:Choice>
          <mc:Fallback xmlns:w16="http://schemas.microsoft.com/office/word/2018/wordml" xmlns:w16cex="http://schemas.microsoft.com/office/word/2018/wordml/cex">
            <w:pict>
              <v:group w14:anchorId="1BC5A101" id="Group 201" o:spid="_x0000_s1043" style="position:absolute;margin-left:-20.65pt;margin-top:0;width:2in;height:641.8pt;z-index:-251589632;mso-width-percent:308;mso-height-percent:1000;mso-wrap-distance-left:18pt;mso-wrap-distance-right:18pt;mso-position-horizontal-relative:margin;mso-position-vertical:bottom;mso-position-vertical-relative:margin;mso-width-percent:308;mso-height-percent:1000;mso-width-relative:margin;mso-height-relative:margin" coordsize="18288,81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">
                <v:rect id="Rectangle 202" o:spid="_x0000_s1044" style="position:absolute;width:18288;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" fillcolor="#1f08c8" stroked="f" strokeweight="1pt"/>
                <v:rect id="Rectangle 203" o:spid="_x0000_s1045" style="position:absolute;top:9272;width:18288;height:72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" fillcolor="#1f08c8" stroked="f" strokeweight="1pt">
                  <v:textbox inset=",14.4pt,8.64pt,18pt">
                    <w:txbxContent>
                      <w:p w14:paraId="496545D3" w14:textId="3A9FBA6D" w:rsidR="004453AC" w:rsidRDefault="006F48C6" w:rsidP="006F48C6">
                        <w:pPr>
                          <w:jc w:val="center"/>
                          <w:rPr>
                            <w:color w:val="FFFFFF" w:themeColor="background1"/>
                          </w:rPr>
                        </w:pPr>
                        <w:r>
                          <w:rPr>
                            <w:color w:val="FFFFFF" w:themeColor="background1"/>
                          </w:rPr>
                          <w:t>January Birthdays</w:t>
                        </w:r>
                      </w:p>
                      <w:p w14:paraId="17E4E63A" w14:textId="4360FF0F" w:rsidR="004B3B59" w:rsidRDefault="004B3B59" w:rsidP="00547FEE">
                        <w:pPr>
                          <w:rPr>
                            <w:color w:val="FFFFFF" w:themeColor="background1"/>
                          </w:rPr>
                        </w:pPr>
                      </w:p>
                      <w:p w14:paraId="7B25C0EE" w14:textId="72676C89" w:rsidR="004B3B59" w:rsidRDefault="004B3B59" w:rsidP="00547FEE">
                        <w:pPr>
                          <w:rPr>
                            <w:color w:val="FFFFFF" w:themeColor="background1"/>
                          </w:rPr>
                        </w:pPr>
                      </w:p>
                      <w:p w14:paraId="104585F3" w14:textId="25F0F49A" w:rsidR="004B3B59" w:rsidRDefault="006F48C6" w:rsidP="00547FEE">
                        <w:pPr>
                          <w:rPr>
                            <w:color w:val="FFFFFF" w:themeColor="background1"/>
                          </w:rPr>
                        </w:pPr>
                        <w:r>
                          <w:rPr>
                            <w:color w:val="FFFFFF" w:themeColor="background1"/>
                          </w:rPr>
                          <w:t>Tamara Burr- January 16th</w:t>
                        </w:r>
                      </w:p>
                      <w:p w14:paraId="62C5EFE6" w14:textId="5E912D15" w:rsidR="004B3B59" w:rsidRDefault="004B3B59" w:rsidP="00547FEE">
                        <w:pPr>
                          <w:rPr>
                            <w:color w:val="FFFFFF" w:themeColor="background1"/>
                          </w:rPr>
                        </w:pPr>
                      </w:p>
                      <w:p w14:paraId="027B795E" w14:textId="55EBAC7E" w:rsidR="004B3B59" w:rsidRDefault="004B3B59" w:rsidP="00547FEE">
                        <w:pPr>
                          <w:rPr>
                            <w:color w:val="FFFFFF" w:themeColor="background1"/>
                          </w:rPr>
                        </w:pPr>
                      </w:p>
                      <w:p w14:paraId="068B9FC4" w14:textId="77777777" w:rsidR="006F48C6" w:rsidRDefault="006F48C6" w:rsidP="00547FEE">
                        <w:pPr>
                          <w:rPr>
                            <w:color w:val="FFFFFF" w:themeColor="background1"/>
                          </w:rPr>
                        </w:pPr>
                      </w:p>
                      <w:p w14:paraId="0F6F1949" w14:textId="77777777" w:rsidR="006F48C6" w:rsidRDefault="006F48C6" w:rsidP="00547FEE">
                        <w:pPr>
                          <w:rPr>
                            <w:color w:val="FFFFFF" w:themeColor="background1"/>
                          </w:rPr>
                        </w:pPr>
                      </w:p>
                      <w:p w14:paraId="40405995" w14:textId="77777777" w:rsidR="006F48C6" w:rsidRDefault="006F48C6" w:rsidP="00547FEE">
                        <w:pPr>
                          <w:rPr>
                            <w:color w:val="FFFFFF" w:themeColor="background1"/>
                          </w:rPr>
                        </w:pPr>
                      </w:p>
                      <w:p w14:paraId="0D325B21" w14:textId="77777777" w:rsidR="006F48C6" w:rsidRDefault="006F48C6" w:rsidP="00547FEE">
                        <w:pPr>
                          <w:rPr>
                            <w:color w:val="FFFFFF" w:themeColor="background1"/>
                          </w:rPr>
                        </w:pPr>
                      </w:p>
                      <w:p w14:paraId="7CEF1436" w14:textId="77777777" w:rsidR="006F48C6" w:rsidRDefault="006F48C6" w:rsidP="00547FEE">
                        <w:pPr>
                          <w:rPr>
                            <w:color w:val="FFFFFF" w:themeColor="background1"/>
                          </w:rPr>
                        </w:pPr>
                      </w:p>
                      <w:p w14:paraId="17222B67" w14:textId="77777777" w:rsidR="006F48C6" w:rsidRDefault="006F48C6" w:rsidP="00547FEE">
                        <w:pPr>
                          <w:rPr>
                            <w:color w:val="FFFFFF" w:themeColor="background1"/>
                          </w:rPr>
                        </w:pPr>
                      </w:p>
                      <w:p w14:paraId="1C78E3AC" w14:textId="77777777" w:rsidR="006F48C6" w:rsidRDefault="006F48C6" w:rsidP="00547FEE">
                        <w:pPr>
                          <w:rPr>
                            <w:color w:val="FFFFFF" w:themeColor="background1"/>
                          </w:rPr>
                        </w:pPr>
                      </w:p>
                      <w:p w14:paraId="4D453118" w14:textId="14E7D23B" w:rsidR="004B3B59" w:rsidRDefault="004B3B59" w:rsidP="00547FEE">
                        <w:pPr>
                          <w:rPr>
                            <w:color w:val="FFFFFF" w:themeColor="background1"/>
                          </w:rPr>
                        </w:pPr>
                        <w:r>
                          <w:rPr>
                            <w:color w:val="FFFFFF" w:themeColor="background1"/>
                          </w:rPr>
                          <w:t>***Announcements***</w:t>
                        </w:r>
                      </w:p>
                      <w:p w14:paraId="1DD9E190" w14:textId="4AAF017E" w:rsidR="008C4A07" w:rsidRDefault="008C4A07" w:rsidP="00547FEE">
                        <w:pPr>
                          <w:rPr>
                            <w:color w:val="FFFFFF" w:themeColor="background1"/>
                          </w:rPr>
                        </w:pPr>
                      </w:p>
                      <w:p w14:paraId="36D910BF" w14:textId="4DC62B6B" w:rsidR="008C4A07" w:rsidRPr="003654ED" w:rsidRDefault="008C4A07" w:rsidP="00547FEE">
                        <w:pPr>
                          <w:rPr>
                            <w:color w:val="FFFFFF" w:themeColor="background1"/>
                            <w:sz w:val="24"/>
                            <w:szCs w:val="24"/>
                          </w:rPr>
                        </w:pPr>
                        <w:r w:rsidRPr="003654ED">
                          <w:rPr>
                            <w:color w:val="FFFFFF" w:themeColor="background1"/>
                            <w:sz w:val="24"/>
                            <w:szCs w:val="24"/>
                          </w:rPr>
                          <w:t>Please be sure to log in community service hours!</w:t>
                        </w:r>
                      </w:p>
                      <w:p w14:paraId="7E4A3443" w14:textId="7FC3F20F" w:rsidR="008C4A07" w:rsidRDefault="008C4A07" w:rsidP="00547FEE">
                        <w:pPr>
                          <w:rPr>
                            <w:color w:val="FFFFFF" w:themeColor="background1"/>
                          </w:rPr>
                        </w:pPr>
                      </w:p>
                      <w:p w14:paraId="1B2A363E" w14:textId="3D6FA7B0" w:rsidR="008C4A07" w:rsidRDefault="008C4A07" w:rsidP="00547FEE">
                        <w:pPr>
                          <w:rPr>
                            <w:color w:val="FFFFFF" w:themeColor="background1"/>
                          </w:rPr>
                        </w:pPr>
                      </w:p>
                      <w:p w14:paraId="7F80E97E" w14:textId="0F8A8FD2" w:rsidR="008C4A07" w:rsidRDefault="008C4A07" w:rsidP="00547FEE">
                        <w:pPr>
                          <w:rPr>
                            <w:color w:val="FFFFFF" w:themeColor="background1"/>
                          </w:rPr>
                        </w:pPr>
                      </w:p>
                      <w:p w14:paraId="51BC274E" w14:textId="564F17CC" w:rsidR="008C4A07" w:rsidRDefault="008C4A07" w:rsidP="00547FEE">
                        <w:pPr>
                          <w:rPr>
                            <w:color w:val="FFFFFF" w:themeColor="background1"/>
                          </w:rPr>
                        </w:pPr>
                        <w:r>
                          <w:rPr>
                            <w:color w:val="FFFFFF" w:themeColor="background1"/>
                          </w:rPr>
                          <w:t>Achieved an accomplishment or want something added to the newsletter? Email Soror Tre</w:t>
                        </w:r>
                        <w:r w:rsidR="003654ED">
                          <w:rPr>
                            <w:color w:val="FFFFFF" w:themeColor="background1"/>
                          </w:rPr>
                          <w:t>adwell at chisigmaepistoleus</w:t>
                        </w:r>
                        <w:r>
                          <w:rPr>
                            <w:color w:val="FFFFFF" w:themeColor="background1"/>
                          </w:rPr>
                          <w:t>@gmail.com</w:t>
                        </w:r>
                      </w:p>
                      <w:p w14:paraId="05DBAF96" w14:textId="77777777" w:rsidR="004B3B59" w:rsidRDefault="004B3B59" w:rsidP="00547FEE">
                        <w:pPr>
                          <w:rPr>
                            <w:color w:val="FFFFFF" w:themeColor="background1"/>
                          </w:rPr>
                        </w:pPr>
                      </w:p>
                    </w:txbxContent>
                  </v:textbox>
                </v:rect>
                <v:shape id="Text Box 204" o:spid="_x0000_s1046" type="#_x0000_t202" style="position:absolute;top:2318;width:18288;height:6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" fillcolor="white [3212]" stroked="f" strokeweight=".5pt">
                  <v:textbox style="mso-fit-shape-to-text:t" inset=",7.2pt,,7.2pt">
                    <w:txbxContent>
                      <w:p w14:paraId="7152520D" w14:textId="77777777" w:rsidR="004453AC" w:rsidRDefault="004453AC">
                        <w:pPr>
                          <w:pStyle w:val="NoSpacing"/>
                          <w:jc w:val="center"/>
                          <w:rPr>
                            <w:rFonts w:asciiTheme="majorHAnsi" w:eastAsiaTheme="majorEastAsia" w:hAnsiTheme="majorHAnsi" w:cstheme="majorBidi"/>
                            <w:caps/>
                            <w:color w:val="FFC000" w:themeColor="accent1"/>
                            <w:sz w:val="28"/>
                            <w:szCs w:val="28"/>
                          </w:rPr>
                        </w:pPr>
                        <w:r>
                          <w:rPr>
                            <w:rFonts w:asciiTheme="majorHAnsi" w:eastAsiaTheme="majorEastAsia" w:hAnsiTheme="majorHAnsi" w:cstheme="majorBidi"/>
                            <w:caps/>
                            <w:color w:val="FFC000" w:themeColor="accent1"/>
                            <w:sz w:val="28"/>
                            <w:szCs w:val="28"/>
                          </w:rPr>
                          <w:t>Birthdays/</w:t>
                        </w:r>
                      </w:p>
                      <w:p w14:paraId="7E22A073" w14:textId="77777777" w:rsidR="004453AC" w:rsidRDefault="004453AC">
                        <w:pPr>
                          <w:pStyle w:val="NoSpacing"/>
                          <w:jc w:val="center"/>
                          <w:rPr>
                            <w:rFonts w:asciiTheme="majorHAnsi" w:eastAsiaTheme="majorEastAsia" w:hAnsiTheme="majorHAnsi" w:cstheme="majorBidi"/>
                            <w:caps/>
                            <w:color w:val="FFC000" w:themeColor="accent1"/>
                            <w:sz w:val="28"/>
                            <w:szCs w:val="28"/>
                          </w:rPr>
                        </w:pPr>
                        <w:r>
                          <w:rPr>
                            <w:rFonts w:asciiTheme="majorHAnsi" w:eastAsiaTheme="majorEastAsia" w:hAnsiTheme="majorHAnsi" w:cstheme="majorBidi"/>
                            <w:caps/>
                            <w:color w:val="FFC000" w:themeColor="accent1"/>
                            <w:sz w:val="28"/>
                            <w:szCs w:val="28"/>
                          </w:rPr>
                          <w:t>Announcements</w:t>
                        </w:r>
                      </w:p>
                    </w:txbxContent>
                  </v:textbox>
                </v:shape>
                <w10:wrap type="square" anchorx="margin" anchory="margin"/>
              </v:group>
            </w:pict>
          </mc:Fallback>
        </mc:AlternateContent>
      </w:r>
    </w:p>
    <w:sectPr w:rsidR="001563BE" w:rsidRPr="004453AC" w:rsidSect="00786B1B">
      <w:headerReference w:type="first" r:id="rId32"/>
      <w:footerReference w:type="first" r:id="rId33"/>
      <w:pgSz w:w="12240" w:h="15840" w:code="1"/>
      <w:pgMar w:top="720" w:right="720" w:bottom="720" w:left="720" w:header="720" w:footer="43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62FB5AC" w14:textId="77777777" w:rsidR="00C16B48" w:rsidRDefault="00C16B48" w:rsidP="00D261BA">
      <w:r>
        <w:separator/>
      </w:r>
    </w:p>
  </w:endnote>
  <w:endnote w:type="continuationSeparator" w:id="0">
    <w:p w14:paraId="702E9EE5" w14:textId="77777777" w:rsidR="00C16B48" w:rsidRDefault="00C16B48" w:rsidP="00D261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Vladimir Script">
    <w:altName w:val="Vladimir Script"/>
    <w:panose1 w:val="03050402040407070305"/>
    <w:charset w:val="00"/>
    <w:family w:val="script"/>
    <w:pitch w:val="variable"/>
    <w:sig w:usb0="00000003" w:usb1="00000000" w:usb2="00000000" w:usb3="00000000" w:csb0="00000001" w:csb1="00000000"/>
  </w:font>
  <w:font w:name="Engravers MT">
    <w:altName w:val="Palatino Linotype"/>
    <w:panose1 w:val="02090707080505020304"/>
    <w:charset w:val="00"/>
    <w:family w:val="roman"/>
    <w:pitch w:val="variable"/>
    <w:sig w:usb0="00000003" w:usb1="00000000" w:usb2="00000000" w:usb3="00000000" w:csb0="00000001" w:csb1="00000000"/>
  </w:font>
  <w:font w:name="Copperplate Gothic Bold">
    <w:panose1 w:val="020E07050202060204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049D3F" w14:textId="77777777" w:rsidR="004453AC" w:rsidRDefault="004453AC">
    <w:pPr>
      <w:pStyle w:val="Footer"/>
    </w:pPr>
    <w:r>
      <w:rPr>
        <w:noProof/>
      </w:rPr>
      <mc:AlternateContent>
        <mc:Choice Requires="wps">
          <w:drawing>
            <wp:anchor distT="0" distB="0" distL="114300" distR="114300" simplePos="0" relativeHeight="251696128" behindDoc="0" locked="0" layoutInCell="1" allowOverlap="1" wp14:anchorId="324A5BEA" wp14:editId="69B4FF3D">
              <wp:simplePos x="0" y="0"/>
              <wp:positionH relativeFrom="page">
                <wp:posOffset>3471744</wp:posOffset>
              </wp:positionH>
              <wp:positionV relativeFrom="paragraph">
                <wp:posOffset>-4370725</wp:posOffset>
              </wp:positionV>
              <wp:extent cx="1526385" cy="9056586"/>
              <wp:effectExtent l="6668" t="0" r="4762" b="4763"/>
              <wp:wrapNone/>
              <wp:docPr id="102" name="Freeform: Shape 21"/>
              <wp:cNvGraphicFramePr/>
              <a:graphic xmlns:a="http://schemas.openxmlformats.org/drawingml/2006/main">
                <a:graphicData uri="http://schemas.microsoft.com/office/word/2010/wordprocessingShape">
                  <wps:wsp>
                    <wps:cNvSpPr/>
                    <wps:spPr>
                      <a:xfrm rot="16200000">
                        <a:off x="0" y="0"/>
                        <a:ext cx="1526385" cy="9056586"/>
                      </a:xfrm>
                      <a:custGeom>
                        <a:avLst/>
                        <a:gdLst>
                          <a:gd name="connsiteX0" fmla="*/ 891715 w 914401"/>
                          <a:gd name="connsiteY0" fmla="*/ 1676399 h 4722621"/>
                          <a:gd name="connsiteX1" fmla="*/ 914401 w 914401"/>
                          <a:gd name="connsiteY1" fmla="*/ 1676400 h 4722621"/>
                          <a:gd name="connsiteX2" fmla="*/ 914400 w 914401"/>
                          <a:gd name="connsiteY2" fmla="*/ 4722621 h 4722621"/>
                          <a:gd name="connsiteX3" fmla="*/ 891715 w 914401"/>
                          <a:gd name="connsiteY3" fmla="*/ 4709524 h 4722621"/>
                          <a:gd name="connsiteX4" fmla="*/ 817405 w 914401"/>
                          <a:gd name="connsiteY4" fmla="*/ 1523999 h 4722621"/>
                          <a:gd name="connsiteX5" fmla="*/ 840090 w 914401"/>
                          <a:gd name="connsiteY5" fmla="*/ 1523999 h 4722621"/>
                          <a:gd name="connsiteX6" fmla="*/ 840090 w 914401"/>
                          <a:gd name="connsiteY6" fmla="*/ 4679718 h 4722621"/>
                          <a:gd name="connsiteX7" fmla="*/ 817405 w 914401"/>
                          <a:gd name="connsiteY7" fmla="*/ 4666621 h 4722621"/>
                          <a:gd name="connsiteX8" fmla="*/ 743095 w 914401"/>
                          <a:gd name="connsiteY8" fmla="*/ 1371600 h 4722621"/>
                          <a:gd name="connsiteX9" fmla="*/ 765780 w 914401"/>
                          <a:gd name="connsiteY9" fmla="*/ 1371600 h 4722621"/>
                          <a:gd name="connsiteX10" fmla="*/ 765780 w 914401"/>
                          <a:gd name="connsiteY10" fmla="*/ 4636815 h 4722621"/>
                          <a:gd name="connsiteX11" fmla="*/ 743095 w 914401"/>
                          <a:gd name="connsiteY11" fmla="*/ 4623718 h 4722621"/>
                          <a:gd name="connsiteX12" fmla="*/ 668785 w 914401"/>
                          <a:gd name="connsiteY12" fmla="*/ 1219199 h 4722621"/>
                          <a:gd name="connsiteX13" fmla="*/ 691471 w 914401"/>
                          <a:gd name="connsiteY13" fmla="*/ 1219199 h 4722621"/>
                          <a:gd name="connsiteX14" fmla="*/ 691471 w 914401"/>
                          <a:gd name="connsiteY14" fmla="*/ 4593912 h 4722621"/>
                          <a:gd name="connsiteX15" fmla="*/ 668786 w 914401"/>
                          <a:gd name="connsiteY15" fmla="*/ 4580815 h 4722621"/>
                          <a:gd name="connsiteX16" fmla="*/ 594476 w 914401"/>
                          <a:gd name="connsiteY16" fmla="*/ 1066800 h 4722621"/>
                          <a:gd name="connsiteX17" fmla="*/ 617161 w 914401"/>
                          <a:gd name="connsiteY17" fmla="*/ 1066800 h 4722621"/>
                          <a:gd name="connsiteX18" fmla="*/ 617161 w 914401"/>
                          <a:gd name="connsiteY18" fmla="*/ 4551010 h 4722621"/>
                          <a:gd name="connsiteX19" fmla="*/ 594476 w 914401"/>
                          <a:gd name="connsiteY19" fmla="*/ 4537912 h 4722621"/>
                          <a:gd name="connsiteX20" fmla="*/ 520167 w 914401"/>
                          <a:gd name="connsiteY20" fmla="*/ 914400 h 4722621"/>
                          <a:gd name="connsiteX21" fmla="*/ 542852 w 914401"/>
                          <a:gd name="connsiteY21" fmla="*/ 914400 h 4722621"/>
                          <a:gd name="connsiteX22" fmla="*/ 542852 w 914401"/>
                          <a:gd name="connsiteY22" fmla="*/ 4508107 h 4722621"/>
                          <a:gd name="connsiteX23" fmla="*/ 520168 w 914401"/>
                          <a:gd name="connsiteY23" fmla="*/ 4495010 h 4722621"/>
                          <a:gd name="connsiteX24" fmla="*/ 445858 w 914401"/>
                          <a:gd name="connsiteY24" fmla="*/ 761999 h 4722621"/>
                          <a:gd name="connsiteX25" fmla="*/ 468543 w 914401"/>
                          <a:gd name="connsiteY25" fmla="*/ 761999 h 4722621"/>
                          <a:gd name="connsiteX26" fmla="*/ 468543 w 914401"/>
                          <a:gd name="connsiteY26" fmla="*/ 4465205 h 4722621"/>
                          <a:gd name="connsiteX27" fmla="*/ 445858 w 914401"/>
                          <a:gd name="connsiteY27" fmla="*/ 4452108 h 4722621"/>
                          <a:gd name="connsiteX28" fmla="*/ 371548 w 914401"/>
                          <a:gd name="connsiteY28" fmla="*/ 609600 h 4722621"/>
                          <a:gd name="connsiteX29" fmla="*/ 394233 w 914401"/>
                          <a:gd name="connsiteY29" fmla="*/ 609600 h 4722621"/>
                          <a:gd name="connsiteX30" fmla="*/ 394233 w 914401"/>
                          <a:gd name="connsiteY30" fmla="*/ 4422302 h 4722621"/>
                          <a:gd name="connsiteX31" fmla="*/ 371548 w 914401"/>
                          <a:gd name="connsiteY31" fmla="*/ 4409205 h 4722621"/>
                          <a:gd name="connsiteX32" fmla="*/ 297239 w 914401"/>
                          <a:gd name="connsiteY32" fmla="*/ 457200 h 4722621"/>
                          <a:gd name="connsiteX33" fmla="*/ 319924 w 914401"/>
                          <a:gd name="connsiteY33" fmla="*/ 457200 h 4722621"/>
                          <a:gd name="connsiteX34" fmla="*/ 319924 w 914401"/>
                          <a:gd name="connsiteY34" fmla="*/ 4379400 h 4722621"/>
                          <a:gd name="connsiteX35" fmla="*/ 297239 w 914401"/>
                          <a:gd name="connsiteY35" fmla="*/ 4366302 h 4722621"/>
                          <a:gd name="connsiteX36" fmla="*/ 222929 w 914401"/>
                          <a:gd name="connsiteY36" fmla="*/ 304800 h 4722621"/>
                          <a:gd name="connsiteX37" fmla="*/ 245614 w 914401"/>
                          <a:gd name="connsiteY37" fmla="*/ 304800 h 4722621"/>
                          <a:gd name="connsiteX38" fmla="*/ 245614 w 914401"/>
                          <a:gd name="connsiteY38" fmla="*/ 4336497 h 4722621"/>
                          <a:gd name="connsiteX39" fmla="*/ 222929 w 914401"/>
                          <a:gd name="connsiteY39" fmla="*/ 4323400 h 4722621"/>
                          <a:gd name="connsiteX40" fmla="*/ 148620 w 914401"/>
                          <a:gd name="connsiteY40" fmla="*/ 152399 h 4722621"/>
                          <a:gd name="connsiteX41" fmla="*/ 171305 w 914401"/>
                          <a:gd name="connsiteY41" fmla="*/ 152399 h 4722621"/>
                          <a:gd name="connsiteX42" fmla="*/ 171305 w 914401"/>
                          <a:gd name="connsiteY42" fmla="*/ 4293594 h 4722621"/>
                          <a:gd name="connsiteX43" fmla="*/ 148620 w 914401"/>
                          <a:gd name="connsiteY43" fmla="*/ 4280497 h 4722621"/>
                          <a:gd name="connsiteX44" fmla="*/ 74310 w 914401"/>
                          <a:gd name="connsiteY44" fmla="*/ 0 h 4722621"/>
                          <a:gd name="connsiteX45" fmla="*/ 96995 w 914401"/>
                          <a:gd name="connsiteY45" fmla="*/ 0 h 4722621"/>
                          <a:gd name="connsiteX46" fmla="*/ 96995 w 914401"/>
                          <a:gd name="connsiteY46" fmla="*/ 4250692 h 4722621"/>
                          <a:gd name="connsiteX47" fmla="*/ 74310 w 914401"/>
                          <a:gd name="connsiteY47" fmla="*/ 4237594 h 4722621"/>
                          <a:gd name="connsiteX48" fmla="*/ 0 w 914401"/>
                          <a:gd name="connsiteY48" fmla="*/ 0 h 4722621"/>
                          <a:gd name="connsiteX49" fmla="*/ 22685 w 914401"/>
                          <a:gd name="connsiteY49" fmla="*/ 0 h 4722621"/>
                          <a:gd name="connsiteX50" fmla="*/ 22685 w 914401"/>
                          <a:gd name="connsiteY50" fmla="*/ 4207789 h 4722621"/>
                          <a:gd name="connsiteX51" fmla="*/ 0 w 914401"/>
                          <a:gd name="connsiteY51" fmla="*/ 4194691 h 472262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Lst>
                        <a:rect l="l" t="t" r="r" b="b"/>
                        <a:pathLst>
                          <a:path w="914401" h="4722621">
                            <a:moveTo>
                              <a:pt x="891715" y="1676399"/>
                            </a:moveTo>
                            <a:lnTo>
                              <a:pt x="914401" y="1676400"/>
                            </a:lnTo>
                            <a:lnTo>
                              <a:pt x="914400" y="4722621"/>
                            </a:lnTo>
                            <a:lnTo>
                              <a:pt x="891715" y="4709524"/>
                            </a:lnTo>
                            <a:close/>
                            <a:moveTo>
                              <a:pt x="817405" y="1523999"/>
                            </a:moveTo>
                            <a:lnTo>
                              <a:pt x="840090" y="1523999"/>
                            </a:lnTo>
                            <a:lnTo>
                              <a:pt x="840090" y="4679718"/>
                            </a:lnTo>
                            <a:lnTo>
                              <a:pt x="817405" y="4666621"/>
                            </a:lnTo>
                            <a:close/>
                            <a:moveTo>
                              <a:pt x="743095" y="1371600"/>
                            </a:moveTo>
                            <a:lnTo>
                              <a:pt x="765780" y="1371600"/>
                            </a:lnTo>
                            <a:lnTo>
                              <a:pt x="765780" y="4636815"/>
                            </a:lnTo>
                            <a:lnTo>
                              <a:pt x="743095" y="4623718"/>
                            </a:lnTo>
                            <a:close/>
                            <a:moveTo>
                              <a:pt x="668785" y="1219199"/>
                            </a:moveTo>
                            <a:lnTo>
                              <a:pt x="691471" y="1219199"/>
                            </a:lnTo>
                            <a:lnTo>
                              <a:pt x="691471" y="4593912"/>
                            </a:lnTo>
                            <a:lnTo>
                              <a:pt x="668786" y="4580815"/>
                            </a:lnTo>
                            <a:close/>
                            <a:moveTo>
                              <a:pt x="594476" y="1066800"/>
                            </a:moveTo>
                            <a:lnTo>
                              <a:pt x="617161" y="1066800"/>
                            </a:lnTo>
                            <a:lnTo>
                              <a:pt x="617161" y="4551010"/>
                            </a:lnTo>
                            <a:lnTo>
                              <a:pt x="594476" y="4537912"/>
                            </a:lnTo>
                            <a:close/>
                            <a:moveTo>
                              <a:pt x="520167" y="914400"/>
                            </a:moveTo>
                            <a:lnTo>
                              <a:pt x="542852" y="914400"/>
                            </a:lnTo>
                            <a:lnTo>
                              <a:pt x="542852" y="4508107"/>
                            </a:lnTo>
                            <a:lnTo>
                              <a:pt x="520168" y="4495010"/>
                            </a:lnTo>
                            <a:close/>
                            <a:moveTo>
                              <a:pt x="445858" y="761999"/>
                            </a:moveTo>
                            <a:lnTo>
                              <a:pt x="468543" y="761999"/>
                            </a:lnTo>
                            <a:lnTo>
                              <a:pt x="468543" y="4465205"/>
                            </a:lnTo>
                            <a:lnTo>
                              <a:pt x="445858" y="4452108"/>
                            </a:lnTo>
                            <a:close/>
                            <a:moveTo>
                              <a:pt x="371548" y="609600"/>
                            </a:moveTo>
                            <a:lnTo>
                              <a:pt x="394233" y="609600"/>
                            </a:lnTo>
                            <a:lnTo>
                              <a:pt x="394233" y="4422302"/>
                            </a:lnTo>
                            <a:lnTo>
                              <a:pt x="371548" y="4409205"/>
                            </a:lnTo>
                            <a:close/>
                            <a:moveTo>
                              <a:pt x="297239" y="457200"/>
                            </a:moveTo>
                            <a:lnTo>
                              <a:pt x="319924" y="457200"/>
                            </a:lnTo>
                            <a:lnTo>
                              <a:pt x="319924" y="4379400"/>
                            </a:lnTo>
                            <a:lnTo>
                              <a:pt x="297239" y="4366302"/>
                            </a:lnTo>
                            <a:close/>
                            <a:moveTo>
                              <a:pt x="222929" y="304800"/>
                            </a:moveTo>
                            <a:lnTo>
                              <a:pt x="245614" y="304800"/>
                            </a:lnTo>
                            <a:lnTo>
                              <a:pt x="245614" y="4336497"/>
                            </a:lnTo>
                            <a:lnTo>
                              <a:pt x="222929" y="4323400"/>
                            </a:lnTo>
                            <a:close/>
                            <a:moveTo>
                              <a:pt x="148620" y="152399"/>
                            </a:moveTo>
                            <a:lnTo>
                              <a:pt x="171305" y="152399"/>
                            </a:lnTo>
                            <a:lnTo>
                              <a:pt x="171305" y="4293594"/>
                            </a:lnTo>
                            <a:lnTo>
                              <a:pt x="148620" y="4280497"/>
                            </a:lnTo>
                            <a:close/>
                            <a:moveTo>
                              <a:pt x="74310" y="0"/>
                            </a:moveTo>
                            <a:lnTo>
                              <a:pt x="96995" y="0"/>
                            </a:lnTo>
                            <a:lnTo>
                              <a:pt x="96995" y="4250692"/>
                            </a:lnTo>
                            <a:lnTo>
                              <a:pt x="74310" y="4237594"/>
                            </a:lnTo>
                            <a:close/>
                            <a:moveTo>
                              <a:pt x="0" y="0"/>
                            </a:moveTo>
                            <a:lnTo>
                              <a:pt x="22685" y="0"/>
                            </a:lnTo>
                            <a:lnTo>
                              <a:pt x="22685" y="4207789"/>
                            </a:lnTo>
                            <a:lnTo>
                              <a:pt x="0" y="4194691"/>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http://schemas.microsoft.com/office/word/2018/wordml" xmlns:w16cex="http://schemas.microsoft.com/office/word/2018/wordml/cex">
          <w:pict>
            <v:shape w14:anchorId="79303C9D" id="Freeform: Shape 21" o:spid="_x0000_s1026" style="position:absolute;margin-left:273.35pt;margin-top:-344.15pt;width:120.2pt;height:713.1pt;rotation:-90;z-index:251696128;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coordsize="914401,47226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" path="m891715,1676399r22686,1l914400,4722621r-22685,-13097l891715,1676399xm817405,1523999r22685,l840090,4679718r-22685,-13097l817405,1523999xm743095,1371600r22685,l765780,4636815r-22685,-13097l743095,1371600xm668785,1219199r22686,l691471,4593912r-22685,-13097l668785,1219199xm594476,1066800r22685,l617161,4551010r-22685,-13098l594476,1066800xm520167,914400r22685,l542852,4508107r-22684,-13097l520167,914400xm445858,761999r22685,l468543,4465205r-22685,-13097l445858,761999xm371548,609600r22685,l394233,4422302r-22685,-13097l371548,609600xm297239,457200r22685,l319924,4379400r-22685,-13098l297239,457200xm222929,304800r22685,l245614,4336497r-22685,-13097l222929,304800xm148620,152399r22685,l171305,4293594r-22685,-13097l148620,152399xm74310,l96995,r,4250692l74310,4237594,74310,xm,l22685,r,4207789l,4194691,,xe" fillcolor="#ffc000 [3204]" stroked="f" strokeweight="1pt">
              <v:stroke joinstyle="miter"/>
              <v:path arrowok="t" o:connecttype="custom" o:connectlocs="1488516,3214836;1526385,3214838;1526383,9056586;1488516,9031470;1364472,2922578;1402340,2922578;1402340,8974311;1364472,8949195;1240429,2630322;1278296,2630322;1278296,8892036;1240429,8866919;1116385,2338062;1154254,2338062;1154254,8809760;1116386,8784644;992343,2045806;1030210,2045806;1030210,8727487;992343,8702369;868301,1753548;906168,1753548;906168,8645212;868302,8620096;744259,1461288;782126,1461288;782126,8562938;744259,8537822;620215,1169032;658083,1169032;658083,8480663;620215,8455547;496173,876774;534041,876774;534041,8398390;496173,8373272;372129,584516;409997,584516;409997,8316115;372129,8290999;248087,292256;285955,292256;285955,8233839;248087,8208723;124044,0;161911,0;161911,8151566;124044,8126448;0,0;37867,0;37867,8069291;0,8044173" o:connectangles="0,0,0,0,0,0,0,0,0,0,0,0,0,0,0,0,0,0,0,0,0,0,0,0,0,0,0,0,0,0,0,0,0,0,0,0,0,0,0,0,0,0,0,0,0,0,0,0,0,0,0,0"/>
              <w10:wrap anchorx="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EE48F2" w14:textId="77777777" w:rsidR="007F5AF5" w:rsidRDefault="00C16B48">
    <w:pPr>
      <w:pStyle w:val="Footer"/>
      <w:jc w:val="right"/>
    </w:pPr>
    <w:sdt>
      <w:sdtPr>
        <w:id w:val="-2121902346"/>
        <w:docPartObj>
          <w:docPartGallery w:val="Page Numbers (Bottom of Page)"/>
          <w:docPartUnique/>
        </w:docPartObj>
      </w:sdtPr>
      <w:sdtEndPr>
        <w:rPr>
          <w:noProof/>
        </w:rPr>
      </w:sdtEndPr>
      <w:sdtContent>
        <w:r w:rsidR="00786B1B">
          <w:rPr>
            <w:noProof/>
          </w:rPr>
          <mc:AlternateContent>
            <mc:Choice Requires="wps">
              <w:drawing>
                <wp:anchor distT="0" distB="0" distL="114300" distR="114300" simplePos="0" relativeHeight="251679744" behindDoc="0" locked="0" layoutInCell="1" allowOverlap="1" wp14:anchorId="0650594D" wp14:editId="537EA448">
                  <wp:simplePos x="0" y="0"/>
                  <wp:positionH relativeFrom="column">
                    <wp:posOffset>-488034</wp:posOffset>
                  </wp:positionH>
                  <wp:positionV relativeFrom="paragraph">
                    <wp:posOffset>228733</wp:posOffset>
                  </wp:positionV>
                  <wp:extent cx="1488558" cy="283210"/>
                  <wp:effectExtent l="0" t="0" r="0" b="2540"/>
                  <wp:wrapNone/>
                  <wp:docPr id="89" name="Text Box 89"/>
                  <wp:cNvGraphicFramePr/>
                  <a:graphic xmlns:a="http://schemas.openxmlformats.org/drawingml/2006/main">
                    <a:graphicData uri="http://schemas.microsoft.com/office/word/2010/wordprocessingShape">
                      <wps:wsp>
                        <wps:cNvSpPr txBox="1"/>
                        <wps:spPr>
                          <a:xfrm>
                            <a:off x="0" y="0"/>
                            <a:ext cx="1488558" cy="283210"/>
                          </a:xfrm>
                          <a:prstGeom prst="rect">
                            <a:avLst/>
                          </a:prstGeom>
                          <a:noFill/>
                          <a:ln w="6350">
                            <a:noFill/>
                          </a:ln>
                        </wps:spPr>
                        <wps:txbx>
                          <w:txbxContent>
                            <w:p w14:paraId="0EEFDF62" w14:textId="77777777" w:rsidR="00786B1B" w:rsidRPr="00786B1B" w:rsidRDefault="00786B1B">
                              <w:pPr>
                                <w:rPr>
                                  <w:rFonts w:ascii="Times New Roman" w:hAnsi="Times New Roman" w:cs="Times New Roman"/>
                                  <w:color w:val="1F08C8"/>
                                  <w:sz w:val="24"/>
                                </w:rPr>
                              </w:pPr>
                              <w:r w:rsidRPr="00786B1B">
                                <w:rPr>
                                  <w:rFonts w:ascii="Times New Roman" w:hAnsi="Times New Roman" w:cs="Times New Roman"/>
                                  <w:color w:val="1F08C8"/>
                                  <w:sz w:val="24"/>
                                </w:rPr>
                                <w:t xml:space="preserve">Chisigma1922.com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type w14:anchorId="0650594D" id="_x0000_t202" coordsize="21600,21600" o:spt="202" path="m,l,21600r21600,l21600,xe">
                  <v:stroke joinstyle="miter"/>
                  <v:path gradientshapeok="t" o:connecttype="rect"/>
                </v:shapetype>
                <v:shape id="Text Box 89" o:spid="_x0000_s1060" type="#_x0000_t202" style="position:absolute;left:0;text-align:left;margin-left:-38.45pt;margin-top:18pt;width:117.2pt;height:22.3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" filled="f" stroked="f" strokeweight=".5pt">
                  <v:textbox>
                    <w:txbxContent>
                      <w:p w14:paraId="0EEFDF62" w14:textId="77777777" w:rsidR="00786B1B" w:rsidRPr="00786B1B" w:rsidRDefault="00786B1B">
                        <w:pPr>
                          <w:rPr>
                            <w:rFonts w:ascii="Times New Roman" w:hAnsi="Times New Roman" w:cs="Times New Roman"/>
                            <w:color w:val="1F08C8"/>
                            <w:sz w:val="24"/>
                          </w:rPr>
                        </w:pPr>
                        <w:r w:rsidRPr="00786B1B">
                          <w:rPr>
                            <w:rFonts w:ascii="Times New Roman" w:hAnsi="Times New Roman" w:cs="Times New Roman"/>
                            <w:color w:val="1F08C8"/>
                            <w:sz w:val="24"/>
                          </w:rPr>
                          <w:t xml:space="preserve">Chisigma1922.com                                </w:t>
                        </w:r>
                      </w:p>
                    </w:txbxContent>
                  </v:textbox>
                </v:shape>
              </w:pict>
            </mc:Fallback>
          </mc:AlternateContent>
        </w:r>
        <w:r w:rsidR="007F5AF5">
          <w:fldChar w:fldCharType="begin"/>
        </w:r>
        <w:r w:rsidR="007F5AF5">
          <w:instrText xml:space="preserve"> PAGE   \* MERGEFORMAT </w:instrText>
        </w:r>
        <w:r w:rsidR="007F5AF5">
          <w:fldChar w:fldCharType="separate"/>
        </w:r>
        <w:r w:rsidR="007F5AF5">
          <w:rPr>
            <w:noProof/>
          </w:rPr>
          <w:t>2</w:t>
        </w:r>
        <w:r w:rsidR="007F5AF5">
          <w:rPr>
            <w:noProof/>
          </w:rPr>
          <w:fldChar w:fldCharType="end"/>
        </w:r>
      </w:sdtContent>
    </w:sdt>
  </w:p>
  <w:p w14:paraId="707129CD" w14:textId="77777777" w:rsidR="007F5AF5" w:rsidRDefault="00786B1B">
    <w:pPr>
      <w:pStyle w:val="Footer"/>
    </w:pPr>
    <w:r>
      <w:rPr>
        <w:noProof/>
      </w:rPr>
      <mc:AlternateContent>
        <mc:Choice Requires="wps">
          <w:drawing>
            <wp:anchor distT="0" distB="0" distL="114300" distR="114300" simplePos="0" relativeHeight="251682816" behindDoc="0" locked="0" layoutInCell="1" allowOverlap="1" wp14:anchorId="3C7138AC" wp14:editId="5E97E225">
              <wp:simplePos x="0" y="0"/>
              <wp:positionH relativeFrom="column">
                <wp:posOffset>1450193</wp:posOffset>
              </wp:positionH>
              <wp:positionV relativeFrom="paragraph">
                <wp:posOffset>63530</wp:posOffset>
              </wp:positionV>
              <wp:extent cx="1488558" cy="283210"/>
              <wp:effectExtent l="0" t="0" r="0" b="2540"/>
              <wp:wrapNone/>
              <wp:docPr id="92" name="Text Box 92"/>
              <wp:cNvGraphicFramePr/>
              <a:graphic xmlns:a="http://schemas.openxmlformats.org/drawingml/2006/main">
                <a:graphicData uri="http://schemas.microsoft.com/office/word/2010/wordprocessingShape">
                  <wps:wsp>
                    <wps:cNvSpPr txBox="1"/>
                    <wps:spPr>
                      <a:xfrm>
                        <a:off x="0" y="0"/>
                        <a:ext cx="1488558" cy="283210"/>
                      </a:xfrm>
                      <a:prstGeom prst="rect">
                        <a:avLst/>
                      </a:prstGeom>
                      <a:noFill/>
                      <a:ln w="6350">
                        <a:noFill/>
                      </a:ln>
                    </wps:spPr>
                    <wps:txbx>
                      <w:txbxContent>
                        <w:p w14:paraId="35F052FC" w14:textId="77777777" w:rsidR="00786B1B" w:rsidRPr="00786B1B" w:rsidRDefault="00786B1B" w:rsidP="00786B1B">
                          <w:pPr>
                            <w:rPr>
                              <w:rFonts w:ascii="Times New Roman" w:hAnsi="Times New Roman" w:cs="Times New Roman"/>
                              <w:color w:val="1F08C8"/>
                              <w:sz w:val="24"/>
                            </w:rPr>
                          </w:pPr>
                          <w:proofErr w:type="spellStart"/>
                          <w:r>
                            <w:rPr>
                              <w:rFonts w:ascii="Times New Roman" w:hAnsi="Times New Roman" w:cs="Times New Roman"/>
                              <w:color w:val="1F08C8"/>
                              <w:sz w:val="24"/>
                            </w:rPr>
                            <w:t>Chisigmasgrho</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3C7138AC" id="Text Box 92" o:spid="_x0000_s1061" type="#_x0000_t202" style="position:absolute;margin-left:114.2pt;margin-top:5pt;width:117.2pt;height:22.3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" filled="f" stroked="f" strokeweight=".5pt">
              <v:textbox>
                <w:txbxContent>
                  <w:p w14:paraId="35F052FC" w14:textId="77777777" w:rsidR="00786B1B" w:rsidRPr="00786B1B" w:rsidRDefault="00786B1B" w:rsidP="00786B1B">
                    <w:pPr>
                      <w:rPr>
                        <w:rFonts w:ascii="Times New Roman" w:hAnsi="Times New Roman" w:cs="Times New Roman"/>
                        <w:color w:val="1F08C8"/>
                        <w:sz w:val="24"/>
                      </w:rPr>
                    </w:pPr>
                    <w:proofErr w:type="spellStart"/>
                    <w:r>
                      <w:rPr>
                        <w:rFonts w:ascii="Times New Roman" w:hAnsi="Times New Roman" w:cs="Times New Roman"/>
                        <w:color w:val="1F08C8"/>
                        <w:sz w:val="24"/>
                      </w:rPr>
                      <w:t>Chisigmasgrho</w:t>
                    </w:r>
                    <w:proofErr w:type="spellEnd"/>
                  </w:p>
                </w:txbxContent>
              </v:textbox>
            </v:shape>
          </w:pict>
        </mc:Fallback>
      </mc:AlternateContent>
    </w:r>
    <w:r>
      <w:rPr>
        <w:noProof/>
      </w:rPr>
      <w:drawing>
        <wp:anchor distT="0" distB="0" distL="114300" distR="114300" simplePos="0" relativeHeight="251680768" behindDoc="0" locked="0" layoutInCell="1" allowOverlap="1" wp14:anchorId="03CB801C" wp14:editId="30FE5D68">
          <wp:simplePos x="0" y="0"/>
          <wp:positionH relativeFrom="column">
            <wp:posOffset>1255395</wp:posOffset>
          </wp:positionH>
          <wp:positionV relativeFrom="paragraph">
            <wp:posOffset>113030</wp:posOffset>
          </wp:positionV>
          <wp:extent cx="222885" cy="222885"/>
          <wp:effectExtent l="0" t="0" r="5715" b="5715"/>
          <wp:wrapThrough wrapText="bothSides">
            <wp:wrapPolygon edited="0">
              <wp:start x="0" y="0"/>
              <wp:lineTo x="0" y="20308"/>
              <wp:lineTo x="20308" y="20308"/>
              <wp:lineTo x="20308" y="0"/>
              <wp:lineTo x="0" y="0"/>
            </wp:wrapPolygon>
          </wp:wrapThrough>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facebook-logo-png-20.png"/>
                  <pic:cNvPicPr/>
                </pic:nvPicPr>
                <pic:blipFill>
                  <a:blip r:embed="rId1">
                    <a:extLst>
                      <a:ext uri="{28A0092B-C50C-407E-A947-70E740481C1C}">
                        <a14:useLocalDpi xmlns:a14="http://schemas.microsoft.com/office/drawing/2010/main" val="0"/>
                      </a:ext>
                    </a:extLst>
                  </a:blip>
                  <a:stretch>
                    <a:fillRect/>
                  </a:stretch>
                </pic:blipFill>
                <pic:spPr>
                  <a:xfrm>
                    <a:off x="0" y="0"/>
                    <a:ext cx="222885" cy="222885"/>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6B8584" w14:textId="77777777" w:rsidR="001563BE" w:rsidRDefault="00786B1B" w:rsidP="00D261BA">
    <w:pPr>
      <w:pStyle w:val="Footer"/>
    </w:pPr>
    <w:r>
      <w:rPr>
        <w:noProof/>
      </w:rPr>
      <w:drawing>
        <wp:anchor distT="0" distB="0" distL="114300" distR="114300" simplePos="0" relativeHeight="251692032" behindDoc="0" locked="0" layoutInCell="1" allowOverlap="1" wp14:anchorId="2C6937FA" wp14:editId="5B954477">
          <wp:simplePos x="0" y="0"/>
          <wp:positionH relativeFrom="column">
            <wp:posOffset>2362200</wp:posOffset>
          </wp:positionH>
          <wp:positionV relativeFrom="paragraph">
            <wp:posOffset>81753</wp:posOffset>
          </wp:positionV>
          <wp:extent cx="222885" cy="222885"/>
          <wp:effectExtent l="0" t="0" r="5715" b="5715"/>
          <wp:wrapThrough wrapText="bothSides">
            <wp:wrapPolygon edited="0">
              <wp:start x="0" y="0"/>
              <wp:lineTo x="0" y="20308"/>
              <wp:lineTo x="20308" y="20308"/>
              <wp:lineTo x="20308" y="0"/>
              <wp:lineTo x="0" y="0"/>
            </wp:wrapPolygon>
          </wp:wrapThrough>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facebook-logo-png-20.png"/>
                  <pic:cNvPicPr/>
                </pic:nvPicPr>
                <pic:blipFill>
                  <a:blip r:embed="rId1">
                    <a:extLst>
                      <a:ext uri="{28A0092B-C50C-407E-A947-70E740481C1C}">
                        <a14:useLocalDpi xmlns:a14="http://schemas.microsoft.com/office/drawing/2010/main" val="0"/>
                      </a:ext>
                    </a:extLst>
                  </a:blip>
                  <a:stretch>
                    <a:fillRect/>
                  </a:stretch>
                </pic:blipFill>
                <pic:spPr>
                  <a:xfrm>
                    <a:off x="0" y="0"/>
                    <a:ext cx="222885" cy="22288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89984" behindDoc="0" locked="0" layoutInCell="1" allowOverlap="1" wp14:anchorId="0870707C" wp14:editId="5C98040F">
              <wp:simplePos x="0" y="0"/>
              <wp:positionH relativeFrom="column">
                <wp:posOffset>2500630</wp:posOffset>
              </wp:positionH>
              <wp:positionV relativeFrom="paragraph">
                <wp:posOffset>41113</wp:posOffset>
              </wp:positionV>
              <wp:extent cx="1488558" cy="283210"/>
              <wp:effectExtent l="0" t="0" r="0" b="2540"/>
              <wp:wrapNone/>
              <wp:docPr id="99" name="Text Box 99"/>
              <wp:cNvGraphicFramePr/>
              <a:graphic xmlns:a="http://schemas.openxmlformats.org/drawingml/2006/main">
                <a:graphicData uri="http://schemas.microsoft.com/office/word/2010/wordprocessingShape">
                  <wps:wsp>
                    <wps:cNvSpPr txBox="1"/>
                    <wps:spPr>
                      <a:xfrm>
                        <a:off x="0" y="0"/>
                        <a:ext cx="1488558" cy="283210"/>
                      </a:xfrm>
                      <a:prstGeom prst="rect">
                        <a:avLst/>
                      </a:prstGeom>
                      <a:noFill/>
                      <a:ln w="6350">
                        <a:noFill/>
                      </a:ln>
                    </wps:spPr>
                    <wps:txbx>
                      <w:txbxContent>
                        <w:p w14:paraId="71F34A8F" w14:textId="77777777" w:rsidR="00786B1B" w:rsidRPr="00786B1B" w:rsidRDefault="00786B1B" w:rsidP="00786B1B">
                          <w:pPr>
                            <w:rPr>
                              <w:rFonts w:ascii="Times New Roman" w:hAnsi="Times New Roman" w:cs="Times New Roman"/>
                              <w:color w:val="1F08C8"/>
                              <w:sz w:val="24"/>
                            </w:rPr>
                          </w:pPr>
                          <w:proofErr w:type="spellStart"/>
                          <w:r>
                            <w:rPr>
                              <w:rFonts w:ascii="Times New Roman" w:hAnsi="Times New Roman" w:cs="Times New Roman"/>
                              <w:color w:val="1F08C8"/>
                              <w:sz w:val="24"/>
                            </w:rPr>
                            <w:t>Chisigmasgrho</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type w14:anchorId="0870707C" id="_x0000_t202" coordsize="21600,21600" o:spt="202" path="m,l,21600r21600,l21600,xe">
              <v:stroke joinstyle="miter"/>
              <v:path gradientshapeok="t" o:connecttype="rect"/>
            </v:shapetype>
            <v:shape id="Text Box 99" o:spid="_x0000_s1062" type="#_x0000_t202" style="position:absolute;margin-left:196.9pt;margin-top:3.25pt;width:117.2pt;height:22.3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" filled="f" stroked="f" strokeweight=".5pt">
              <v:textbox>
                <w:txbxContent>
                  <w:p w14:paraId="71F34A8F" w14:textId="77777777" w:rsidR="00786B1B" w:rsidRPr="00786B1B" w:rsidRDefault="00786B1B" w:rsidP="00786B1B">
                    <w:pPr>
                      <w:rPr>
                        <w:rFonts w:ascii="Times New Roman" w:hAnsi="Times New Roman" w:cs="Times New Roman"/>
                        <w:color w:val="1F08C8"/>
                        <w:sz w:val="24"/>
                      </w:rPr>
                    </w:pPr>
                    <w:proofErr w:type="spellStart"/>
                    <w:r>
                      <w:rPr>
                        <w:rFonts w:ascii="Times New Roman" w:hAnsi="Times New Roman" w:cs="Times New Roman"/>
                        <w:color w:val="1F08C8"/>
                        <w:sz w:val="24"/>
                      </w:rPr>
                      <w:t>Chisigmasgrho</w:t>
                    </w:r>
                    <w:proofErr w:type="spellEnd"/>
                  </w:p>
                </w:txbxContent>
              </v:textbox>
            </v:shape>
          </w:pict>
        </mc:Fallback>
      </mc:AlternateContent>
    </w:r>
    <w:r>
      <w:rPr>
        <w:noProof/>
      </w:rPr>
      <mc:AlternateContent>
        <mc:Choice Requires="wps">
          <w:drawing>
            <wp:anchor distT="0" distB="0" distL="114300" distR="114300" simplePos="0" relativeHeight="251687936" behindDoc="0" locked="0" layoutInCell="1" allowOverlap="1" wp14:anchorId="4EE0AA6F" wp14:editId="1BF74F40">
              <wp:simplePos x="0" y="0"/>
              <wp:positionH relativeFrom="column">
                <wp:posOffset>-291834</wp:posOffset>
              </wp:positionH>
              <wp:positionV relativeFrom="paragraph">
                <wp:posOffset>45676</wp:posOffset>
              </wp:positionV>
              <wp:extent cx="1488558" cy="283210"/>
              <wp:effectExtent l="0" t="0" r="0" b="2540"/>
              <wp:wrapNone/>
              <wp:docPr id="98" name="Text Box 98"/>
              <wp:cNvGraphicFramePr/>
              <a:graphic xmlns:a="http://schemas.openxmlformats.org/drawingml/2006/main">
                <a:graphicData uri="http://schemas.microsoft.com/office/word/2010/wordprocessingShape">
                  <wps:wsp>
                    <wps:cNvSpPr txBox="1"/>
                    <wps:spPr>
                      <a:xfrm>
                        <a:off x="0" y="0"/>
                        <a:ext cx="1488558" cy="283210"/>
                      </a:xfrm>
                      <a:prstGeom prst="rect">
                        <a:avLst/>
                      </a:prstGeom>
                      <a:noFill/>
                      <a:ln w="6350">
                        <a:noFill/>
                      </a:ln>
                    </wps:spPr>
                    <wps:txbx>
                      <w:txbxContent>
                        <w:p w14:paraId="5DC3A305" w14:textId="77777777" w:rsidR="00786B1B" w:rsidRPr="00786B1B" w:rsidRDefault="00786B1B" w:rsidP="00786B1B">
                          <w:pPr>
                            <w:rPr>
                              <w:rFonts w:ascii="Times New Roman" w:hAnsi="Times New Roman" w:cs="Times New Roman"/>
                              <w:color w:val="1F08C8"/>
                              <w:sz w:val="24"/>
                            </w:rPr>
                          </w:pPr>
                          <w:r w:rsidRPr="00786B1B">
                            <w:rPr>
                              <w:rFonts w:ascii="Times New Roman" w:hAnsi="Times New Roman" w:cs="Times New Roman"/>
                              <w:color w:val="1F08C8"/>
                              <w:sz w:val="24"/>
                            </w:rPr>
                            <w:t xml:space="preserve">Chisigma1922.com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4EE0AA6F" id="Text Box 98" o:spid="_x0000_s1063" type="#_x0000_t202" style="position:absolute;margin-left:-23pt;margin-top:3.6pt;width:117.2pt;height:22.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" filled="f" stroked="f" strokeweight=".5pt">
              <v:textbox>
                <w:txbxContent>
                  <w:p w14:paraId="5DC3A305" w14:textId="77777777" w:rsidR="00786B1B" w:rsidRPr="00786B1B" w:rsidRDefault="00786B1B" w:rsidP="00786B1B">
                    <w:pPr>
                      <w:rPr>
                        <w:rFonts w:ascii="Times New Roman" w:hAnsi="Times New Roman" w:cs="Times New Roman"/>
                        <w:color w:val="1F08C8"/>
                        <w:sz w:val="24"/>
                      </w:rPr>
                    </w:pPr>
                    <w:r w:rsidRPr="00786B1B">
                      <w:rPr>
                        <w:rFonts w:ascii="Times New Roman" w:hAnsi="Times New Roman" w:cs="Times New Roman"/>
                        <w:color w:val="1F08C8"/>
                        <w:sz w:val="24"/>
                      </w:rPr>
                      <w:t xml:space="preserve">Chisigma1922.com                                </w:t>
                    </w:r>
                  </w:p>
                </w:txbxContent>
              </v:textbox>
            </v:shape>
          </w:pict>
        </mc:Fallback>
      </mc:AlternateContent>
    </w:r>
    <w:r>
      <w:rPr>
        <w:noProof/>
      </w:rPr>
      <mc:AlternateContent>
        <mc:Choice Requires="wps">
          <w:drawing>
            <wp:anchor distT="0" distB="0" distL="114300" distR="114300" simplePos="0" relativeHeight="251685888" behindDoc="0" locked="0" layoutInCell="1" allowOverlap="1" wp14:anchorId="79A80571" wp14:editId="3DE5ACEC">
              <wp:simplePos x="0" y="0"/>
              <wp:positionH relativeFrom="page">
                <wp:align>left</wp:align>
              </wp:positionH>
              <wp:positionV relativeFrom="paragraph">
                <wp:posOffset>60458</wp:posOffset>
              </wp:positionV>
              <wp:extent cx="7793665" cy="265563"/>
              <wp:effectExtent l="0" t="0" r="17145" b="20320"/>
              <wp:wrapNone/>
              <wp:docPr id="97" name="Rectangle 97"/>
              <wp:cNvGraphicFramePr/>
              <a:graphic xmlns:a="http://schemas.openxmlformats.org/drawingml/2006/main">
                <a:graphicData uri="http://schemas.microsoft.com/office/word/2010/wordprocessingShape">
                  <wps:wsp>
                    <wps:cNvSpPr/>
                    <wps:spPr>
                      <a:xfrm>
                        <a:off x="0" y="0"/>
                        <a:ext cx="7793665" cy="265563"/>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http://schemas.microsoft.com/office/word/2018/wordml" xmlns:w16cex="http://schemas.microsoft.com/office/word/2018/wordml/cex">
          <w:pict>
            <v:rect w14:anchorId="4FB8F4EE" id="Rectangle 97" o:spid="_x0000_s1026" style="position:absolute;margin-left:0;margin-top:4.75pt;width:613.65pt;height:20.9pt;z-index:251685888;visibility:visible;mso-wrap-style:square;mso-height-percent:0;mso-wrap-distance-left:9pt;mso-wrap-distance-top:0;mso-wrap-distance-right:9pt;mso-wrap-distance-bottom:0;mso-position-horizontal:left;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" fillcolor="#ffc000 [3204]" strokecolor="#7f5f00 [1604]" strokeweight="1pt">
              <w10:wrap anchorx="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4DE962C" w14:textId="77777777" w:rsidR="00C16B48" w:rsidRDefault="00C16B48" w:rsidP="00D261BA">
      <w:r>
        <w:separator/>
      </w:r>
    </w:p>
  </w:footnote>
  <w:footnote w:type="continuationSeparator" w:id="0">
    <w:p w14:paraId="613FF477" w14:textId="77777777" w:rsidR="00C16B48" w:rsidRDefault="00C16B48" w:rsidP="00D261B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931020" w14:textId="77777777" w:rsidR="004453AC" w:rsidRDefault="004453AC">
    <w:pPr>
      <w:pStyle w:val="Header"/>
    </w:pPr>
    <w:r>
      <w:rPr>
        <w:noProof/>
      </w:rPr>
      <mc:AlternateContent>
        <mc:Choice Requires="wps">
          <w:drawing>
            <wp:anchor distT="0" distB="0" distL="114300" distR="114300" simplePos="0" relativeHeight="251694080" behindDoc="0" locked="0" layoutInCell="1" allowOverlap="1" wp14:anchorId="3BD68392" wp14:editId="2F823C26">
              <wp:simplePos x="0" y="0"/>
              <wp:positionH relativeFrom="page">
                <wp:posOffset>2923387</wp:posOffset>
              </wp:positionH>
              <wp:positionV relativeFrom="paragraph">
                <wp:posOffset>-4468990</wp:posOffset>
              </wp:positionV>
              <wp:extent cx="1526385" cy="9056586"/>
              <wp:effectExtent l="6668" t="0" r="4762" b="4763"/>
              <wp:wrapNone/>
              <wp:docPr id="101" name="Freeform: Shape 21"/>
              <wp:cNvGraphicFramePr/>
              <a:graphic xmlns:a="http://schemas.openxmlformats.org/drawingml/2006/main">
                <a:graphicData uri="http://schemas.microsoft.com/office/word/2010/wordprocessingShape">
                  <wps:wsp>
                    <wps:cNvSpPr/>
                    <wps:spPr>
                      <a:xfrm rot="5400000">
                        <a:off x="0" y="0"/>
                        <a:ext cx="1526385" cy="9056586"/>
                      </a:xfrm>
                      <a:custGeom>
                        <a:avLst/>
                        <a:gdLst>
                          <a:gd name="connsiteX0" fmla="*/ 891715 w 914401"/>
                          <a:gd name="connsiteY0" fmla="*/ 1676399 h 4722621"/>
                          <a:gd name="connsiteX1" fmla="*/ 914401 w 914401"/>
                          <a:gd name="connsiteY1" fmla="*/ 1676400 h 4722621"/>
                          <a:gd name="connsiteX2" fmla="*/ 914400 w 914401"/>
                          <a:gd name="connsiteY2" fmla="*/ 4722621 h 4722621"/>
                          <a:gd name="connsiteX3" fmla="*/ 891715 w 914401"/>
                          <a:gd name="connsiteY3" fmla="*/ 4709524 h 4722621"/>
                          <a:gd name="connsiteX4" fmla="*/ 817405 w 914401"/>
                          <a:gd name="connsiteY4" fmla="*/ 1523999 h 4722621"/>
                          <a:gd name="connsiteX5" fmla="*/ 840090 w 914401"/>
                          <a:gd name="connsiteY5" fmla="*/ 1523999 h 4722621"/>
                          <a:gd name="connsiteX6" fmla="*/ 840090 w 914401"/>
                          <a:gd name="connsiteY6" fmla="*/ 4679718 h 4722621"/>
                          <a:gd name="connsiteX7" fmla="*/ 817405 w 914401"/>
                          <a:gd name="connsiteY7" fmla="*/ 4666621 h 4722621"/>
                          <a:gd name="connsiteX8" fmla="*/ 743095 w 914401"/>
                          <a:gd name="connsiteY8" fmla="*/ 1371600 h 4722621"/>
                          <a:gd name="connsiteX9" fmla="*/ 765780 w 914401"/>
                          <a:gd name="connsiteY9" fmla="*/ 1371600 h 4722621"/>
                          <a:gd name="connsiteX10" fmla="*/ 765780 w 914401"/>
                          <a:gd name="connsiteY10" fmla="*/ 4636815 h 4722621"/>
                          <a:gd name="connsiteX11" fmla="*/ 743095 w 914401"/>
                          <a:gd name="connsiteY11" fmla="*/ 4623718 h 4722621"/>
                          <a:gd name="connsiteX12" fmla="*/ 668785 w 914401"/>
                          <a:gd name="connsiteY12" fmla="*/ 1219199 h 4722621"/>
                          <a:gd name="connsiteX13" fmla="*/ 691471 w 914401"/>
                          <a:gd name="connsiteY13" fmla="*/ 1219199 h 4722621"/>
                          <a:gd name="connsiteX14" fmla="*/ 691471 w 914401"/>
                          <a:gd name="connsiteY14" fmla="*/ 4593912 h 4722621"/>
                          <a:gd name="connsiteX15" fmla="*/ 668786 w 914401"/>
                          <a:gd name="connsiteY15" fmla="*/ 4580815 h 4722621"/>
                          <a:gd name="connsiteX16" fmla="*/ 594476 w 914401"/>
                          <a:gd name="connsiteY16" fmla="*/ 1066800 h 4722621"/>
                          <a:gd name="connsiteX17" fmla="*/ 617161 w 914401"/>
                          <a:gd name="connsiteY17" fmla="*/ 1066800 h 4722621"/>
                          <a:gd name="connsiteX18" fmla="*/ 617161 w 914401"/>
                          <a:gd name="connsiteY18" fmla="*/ 4551010 h 4722621"/>
                          <a:gd name="connsiteX19" fmla="*/ 594476 w 914401"/>
                          <a:gd name="connsiteY19" fmla="*/ 4537912 h 4722621"/>
                          <a:gd name="connsiteX20" fmla="*/ 520167 w 914401"/>
                          <a:gd name="connsiteY20" fmla="*/ 914400 h 4722621"/>
                          <a:gd name="connsiteX21" fmla="*/ 542852 w 914401"/>
                          <a:gd name="connsiteY21" fmla="*/ 914400 h 4722621"/>
                          <a:gd name="connsiteX22" fmla="*/ 542852 w 914401"/>
                          <a:gd name="connsiteY22" fmla="*/ 4508107 h 4722621"/>
                          <a:gd name="connsiteX23" fmla="*/ 520168 w 914401"/>
                          <a:gd name="connsiteY23" fmla="*/ 4495010 h 4722621"/>
                          <a:gd name="connsiteX24" fmla="*/ 445858 w 914401"/>
                          <a:gd name="connsiteY24" fmla="*/ 761999 h 4722621"/>
                          <a:gd name="connsiteX25" fmla="*/ 468543 w 914401"/>
                          <a:gd name="connsiteY25" fmla="*/ 761999 h 4722621"/>
                          <a:gd name="connsiteX26" fmla="*/ 468543 w 914401"/>
                          <a:gd name="connsiteY26" fmla="*/ 4465205 h 4722621"/>
                          <a:gd name="connsiteX27" fmla="*/ 445858 w 914401"/>
                          <a:gd name="connsiteY27" fmla="*/ 4452108 h 4722621"/>
                          <a:gd name="connsiteX28" fmla="*/ 371548 w 914401"/>
                          <a:gd name="connsiteY28" fmla="*/ 609600 h 4722621"/>
                          <a:gd name="connsiteX29" fmla="*/ 394233 w 914401"/>
                          <a:gd name="connsiteY29" fmla="*/ 609600 h 4722621"/>
                          <a:gd name="connsiteX30" fmla="*/ 394233 w 914401"/>
                          <a:gd name="connsiteY30" fmla="*/ 4422302 h 4722621"/>
                          <a:gd name="connsiteX31" fmla="*/ 371548 w 914401"/>
                          <a:gd name="connsiteY31" fmla="*/ 4409205 h 4722621"/>
                          <a:gd name="connsiteX32" fmla="*/ 297239 w 914401"/>
                          <a:gd name="connsiteY32" fmla="*/ 457200 h 4722621"/>
                          <a:gd name="connsiteX33" fmla="*/ 319924 w 914401"/>
                          <a:gd name="connsiteY33" fmla="*/ 457200 h 4722621"/>
                          <a:gd name="connsiteX34" fmla="*/ 319924 w 914401"/>
                          <a:gd name="connsiteY34" fmla="*/ 4379400 h 4722621"/>
                          <a:gd name="connsiteX35" fmla="*/ 297239 w 914401"/>
                          <a:gd name="connsiteY35" fmla="*/ 4366302 h 4722621"/>
                          <a:gd name="connsiteX36" fmla="*/ 222929 w 914401"/>
                          <a:gd name="connsiteY36" fmla="*/ 304800 h 4722621"/>
                          <a:gd name="connsiteX37" fmla="*/ 245614 w 914401"/>
                          <a:gd name="connsiteY37" fmla="*/ 304800 h 4722621"/>
                          <a:gd name="connsiteX38" fmla="*/ 245614 w 914401"/>
                          <a:gd name="connsiteY38" fmla="*/ 4336497 h 4722621"/>
                          <a:gd name="connsiteX39" fmla="*/ 222929 w 914401"/>
                          <a:gd name="connsiteY39" fmla="*/ 4323400 h 4722621"/>
                          <a:gd name="connsiteX40" fmla="*/ 148620 w 914401"/>
                          <a:gd name="connsiteY40" fmla="*/ 152399 h 4722621"/>
                          <a:gd name="connsiteX41" fmla="*/ 171305 w 914401"/>
                          <a:gd name="connsiteY41" fmla="*/ 152399 h 4722621"/>
                          <a:gd name="connsiteX42" fmla="*/ 171305 w 914401"/>
                          <a:gd name="connsiteY42" fmla="*/ 4293594 h 4722621"/>
                          <a:gd name="connsiteX43" fmla="*/ 148620 w 914401"/>
                          <a:gd name="connsiteY43" fmla="*/ 4280497 h 4722621"/>
                          <a:gd name="connsiteX44" fmla="*/ 74310 w 914401"/>
                          <a:gd name="connsiteY44" fmla="*/ 0 h 4722621"/>
                          <a:gd name="connsiteX45" fmla="*/ 96995 w 914401"/>
                          <a:gd name="connsiteY45" fmla="*/ 0 h 4722621"/>
                          <a:gd name="connsiteX46" fmla="*/ 96995 w 914401"/>
                          <a:gd name="connsiteY46" fmla="*/ 4250692 h 4722621"/>
                          <a:gd name="connsiteX47" fmla="*/ 74310 w 914401"/>
                          <a:gd name="connsiteY47" fmla="*/ 4237594 h 4722621"/>
                          <a:gd name="connsiteX48" fmla="*/ 0 w 914401"/>
                          <a:gd name="connsiteY48" fmla="*/ 0 h 4722621"/>
                          <a:gd name="connsiteX49" fmla="*/ 22685 w 914401"/>
                          <a:gd name="connsiteY49" fmla="*/ 0 h 4722621"/>
                          <a:gd name="connsiteX50" fmla="*/ 22685 w 914401"/>
                          <a:gd name="connsiteY50" fmla="*/ 4207789 h 4722621"/>
                          <a:gd name="connsiteX51" fmla="*/ 0 w 914401"/>
                          <a:gd name="connsiteY51" fmla="*/ 4194691 h 472262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Lst>
                        <a:rect l="l" t="t" r="r" b="b"/>
                        <a:pathLst>
                          <a:path w="914401" h="4722621">
                            <a:moveTo>
                              <a:pt x="891715" y="1676399"/>
                            </a:moveTo>
                            <a:lnTo>
                              <a:pt x="914401" y="1676400"/>
                            </a:lnTo>
                            <a:lnTo>
                              <a:pt x="914400" y="4722621"/>
                            </a:lnTo>
                            <a:lnTo>
                              <a:pt x="891715" y="4709524"/>
                            </a:lnTo>
                            <a:close/>
                            <a:moveTo>
                              <a:pt x="817405" y="1523999"/>
                            </a:moveTo>
                            <a:lnTo>
                              <a:pt x="840090" y="1523999"/>
                            </a:lnTo>
                            <a:lnTo>
                              <a:pt x="840090" y="4679718"/>
                            </a:lnTo>
                            <a:lnTo>
                              <a:pt x="817405" y="4666621"/>
                            </a:lnTo>
                            <a:close/>
                            <a:moveTo>
                              <a:pt x="743095" y="1371600"/>
                            </a:moveTo>
                            <a:lnTo>
                              <a:pt x="765780" y="1371600"/>
                            </a:lnTo>
                            <a:lnTo>
                              <a:pt x="765780" y="4636815"/>
                            </a:lnTo>
                            <a:lnTo>
                              <a:pt x="743095" y="4623718"/>
                            </a:lnTo>
                            <a:close/>
                            <a:moveTo>
                              <a:pt x="668785" y="1219199"/>
                            </a:moveTo>
                            <a:lnTo>
                              <a:pt x="691471" y="1219199"/>
                            </a:lnTo>
                            <a:lnTo>
                              <a:pt x="691471" y="4593912"/>
                            </a:lnTo>
                            <a:lnTo>
                              <a:pt x="668786" y="4580815"/>
                            </a:lnTo>
                            <a:close/>
                            <a:moveTo>
                              <a:pt x="594476" y="1066800"/>
                            </a:moveTo>
                            <a:lnTo>
                              <a:pt x="617161" y="1066800"/>
                            </a:lnTo>
                            <a:lnTo>
                              <a:pt x="617161" y="4551010"/>
                            </a:lnTo>
                            <a:lnTo>
                              <a:pt x="594476" y="4537912"/>
                            </a:lnTo>
                            <a:close/>
                            <a:moveTo>
                              <a:pt x="520167" y="914400"/>
                            </a:moveTo>
                            <a:lnTo>
                              <a:pt x="542852" y="914400"/>
                            </a:lnTo>
                            <a:lnTo>
                              <a:pt x="542852" y="4508107"/>
                            </a:lnTo>
                            <a:lnTo>
                              <a:pt x="520168" y="4495010"/>
                            </a:lnTo>
                            <a:close/>
                            <a:moveTo>
                              <a:pt x="445858" y="761999"/>
                            </a:moveTo>
                            <a:lnTo>
                              <a:pt x="468543" y="761999"/>
                            </a:lnTo>
                            <a:lnTo>
                              <a:pt x="468543" y="4465205"/>
                            </a:lnTo>
                            <a:lnTo>
                              <a:pt x="445858" y="4452108"/>
                            </a:lnTo>
                            <a:close/>
                            <a:moveTo>
                              <a:pt x="371548" y="609600"/>
                            </a:moveTo>
                            <a:lnTo>
                              <a:pt x="394233" y="609600"/>
                            </a:lnTo>
                            <a:lnTo>
                              <a:pt x="394233" y="4422302"/>
                            </a:lnTo>
                            <a:lnTo>
                              <a:pt x="371548" y="4409205"/>
                            </a:lnTo>
                            <a:close/>
                            <a:moveTo>
                              <a:pt x="297239" y="457200"/>
                            </a:moveTo>
                            <a:lnTo>
                              <a:pt x="319924" y="457200"/>
                            </a:lnTo>
                            <a:lnTo>
                              <a:pt x="319924" y="4379400"/>
                            </a:lnTo>
                            <a:lnTo>
                              <a:pt x="297239" y="4366302"/>
                            </a:lnTo>
                            <a:close/>
                            <a:moveTo>
                              <a:pt x="222929" y="304800"/>
                            </a:moveTo>
                            <a:lnTo>
                              <a:pt x="245614" y="304800"/>
                            </a:lnTo>
                            <a:lnTo>
                              <a:pt x="245614" y="4336497"/>
                            </a:lnTo>
                            <a:lnTo>
                              <a:pt x="222929" y="4323400"/>
                            </a:lnTo>
                            <a:close/>
                            <a:moveTo>
                              <a:pt x="148620" y="152399"/>
                            </a:moveTo>
                            <a:lnTo>
                              <a:pt x="171305" y="152399"/>
                            </a:lnTo>
                            <a:lnTo>
                              <a:pt x="171305" y="4293594"/>
                            </a:lnTo>
                            <a:lnTo>
                              <a:pt x="148620" y="4280497"/>
                            </a:lnTo>
                            <a:close/>
                            <a:moveTo>
                              <a:pt x="74310" y="0"/>
                            </a:moveTo>
                            <a:lnTo>
                              <a:pt x="96995" y="0"/>
                            </a:lnTo>
                            <a:lnTo>
                              <a:pt x="96995" y="4250692"/>
                            </a:lnTo>
                            <a:lnTo>
                              <a:pt x="74310" y="4237594"/>
                            </a:lnTo>
                            <a:close/>
                            <a:moveTo>
                              <a:pt x="0" y="0"/>
                            </a:moveTo>
                            <a:lnTo>
                              <a:pt x="22685" y="0"/>
                            </a:lnTo>
                            <a:lnTo>
                              <a:pt x="22685" y="4207789"/>
                            </a:lnTo>
                            <a:lnTo>
                              <a:pt x="0" y="4194691"/>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http://schemas.microsoft.com/office/word/2018/wordml" xmlns:w16cex="http://schemas.microsoft.com/office/word/2018/wordml/cex">
          <w:pict>
            <v:shape w14:anchorId="2FF91454" id="Freeform: Shape 21" o:spid="_x0000_s1026" style="position:absolute;margin-left:230.2pt;margin-top:-351.9pt;width:120.2pt;height:713.1pt;rotation:90;z-index:251694080;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coordsize="914401,47226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" path="m891715,1676399r22686,1l914400,4722621r-22685,-13097l891715,1676399xm817405,1523999r22685,l840090,4679718r-22685,-13097l817405,1523999xm743095,1371600r22685,l765780,4636815r-22685,-13097l743095,1371600xm668785,1219199r22686,l691471,4593912r-22685,-13097l668785,1219199xm594476,1066800r22685,l617161,4551010r-22685,-13098l594476,1066800xm520167,914400r22685,l542852,4508107r-22684,-13097l520167,914400xm445858,761999r22685,l468543,4465205r-22685,-13097l445858,761999xm371548,609600r22685,l394233,4422302r-22685,-13097l371548,609600xm297239,457200r22685,l319924,4379400r-22685,-13098l297239,457200xm222929,304800r22685,l245614,4336497r-22685,-13097l222929,304800xm148620,152399r22685,l171305,4293594r-22685,-13097l148620,152399xm74310,l96995,r,4250692l74310,4237594,74310,xm,l22685,r,4207789l,4194691,,xe" fillcolor="#ffc000 [3204]" stroked="f" strokeweight="1pt">
              <v:stroke joinstyle="miter"/>
              <v:path arrowok="t" o:connecttype="custom" o:connectlocs="1488516,3214836;1526385,3214838;1526383,9056586;1488516,9031470;1364472,2922578;1402340,2922578;1402340,8974311;1364472,8949195;1240429,2630322;1278296,2630322;1278296,8892036;1240429,8866919;1116385,2338062;1154254,2338062;1154254,8809760;1116386,8784644;992343,2045806;1030210,2045806;1030210,8727487;992343,8702369;868301,1753548;906168,1753548;906168,8645212;868302,8620096;744259,1461288;782126,1461288;782126,8562938;744259,8537822;620215,1169032;658083,1169032;658083,8480663;620215,8455547;496173,876774;534041,876774;534041,8398390;496173,8373272;372129,584516;409997,584516;409997,8316115;372129,8290999;248087,292256;285955,292256;285955,8233839;248087,8208723;124044,0;161911,0;161911,8151566;124044,8126448;0,0;37867,0;37867,8069291;0,8044173" o:connectangles="0,0,0,0,0,0,0,0,0,0,0,0,0,0,0,0,0,0,0,0,0,0,0,0,0,0,0,0,0,0,0,0,0,0,0,0,0,0,0,0,0,0,0,0,0,0,0,0,0,0,0,0"/>
              <w10:wrap anchorx="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9805D3" w14:textId="77777777" w:rsidR="00620C13" w:rsidRDefault="00786B1B" w:rsidP="00D261BA">
    <w:pPr>
      <w:pStyle w:val="Header"/>
    </w:pPr>
    <w:r>
      <w:rPr>
        <w:noProof/>
      </w:rPr>
      <mc:AlternateContent>
        <mc:Choice Requires="wpg">
          <w:drawing>
            <wp:anchor distT="0" distB="0" distL="114300" distR="114300" simplePos="0" relativeHeight="251664384" behindDoc="0" locked="0" layoutInCell="1" allowOverlap="1" wp14:anchorId="5FB0C231" wp14:editId="1B16B562">
              <wp:simplePos x="0" y="0"/>
              <wp:positionH relativeFrom="column">
                <wp:posOffset>-3039598</wp:posOffset>
              </wp:positionH>
              <wp:positionV relativeFrom="paragraph">
                <wp:posOffset>-981754</wp:posOffset>
              </wp:positionV>
              <wp:extent cx="14350364" cy="10483850"/>
              <wp:effectExtent l="0" t="266700" r="0" b="1155700"/>
              <wp:wrapNone/>
              <wp:docPr id="7" name="Group 7" descr="First page background images and object shapes"/>
              <wp:cNvGraphicFramePr/>
              <a:graphic xmlns:a="http://schemas.openxmlformats.org/drawingml/2006/main">
                <a:graphicData uri="http://schemas.microsoft.com/office/word/2010/wordprocessingGroup">
                  <wpg:wgp>
                    <wpg:cNvGrpSpPr/>
                    <wpg:grpSpPr>
                      <a:xfrm>
                        <a:off x="0" y="0"/>
                        <a:ext cx="14350364" cy="10483850"/>
                        <a:chOff x="333375" y="1802882"/>
                        <a:chExt cx="14352004" cy="10485003"/>
                      </a:xfrm>
                    </wpg:grpSpPr>
                    <wps:wsp>
                      <wps:cNvPr id="22" name="Freeform: Shape 21">
                        <a:extLst>
                          <a:ext uri="{FF2B5EF4-FFF2-40B4-BE49-F238E27FC236}">
                            <a16:creationId xmlns:a16="http://schemas.microsoft.com/office/drawing/2014/main" id="{4FD0684F-1AC2-4005-B1C0-A5A80D08262C}"/>
                          </a:ext>
                        </a:extLst>
                      </wps:cNvPr>
                      <wps:cNvSpPr/>
                      <wps:spPr>
                        <a:xfrm rot="17225911">
                          <a:off x="3799646" y="-901576"/>
                          <a:ext cx="1526620" cy="6935535"/>
                        </a:xfrm>
                        <a:custGeom>
                          <a:avLst/>
                          <a:gdLst>
                            <a:gd name="connsiteX0" fmla="*/ 891715 w 914401"/>
                            <a:gd name="connsiteY0" fmla="*/ 1676399 h 4722621"/>
                            <a:gd name="connsiteX1" fmla="*/ 914401 w 914401"/>
                            <a:gd name="connsiteY1" fmla="*/ 1676400 h 4722621"/>
                            <a:gd name="connsiteX2" fmla="*/ 914400 w 914401"/>
                            <a:gd name="connsiteY2" fmla="*/ 4722621 h 4722621"/>
                            <a:gd name="connsiteX3" fmla="*/ 891715 w 914401"/>
                            <a:gd name="connsiteY3" fmla="*/ 4709524 h 4722621"/>
                            <a:gd name="connsiteX4" fmla="*/ 817405 w 914401"/>
                            <a:gd name="connsiteY4" fmla="*/ 1523999 h 4722621"/>
                            <a:gd name="connsiteX5" fmla="*/ 840090 w 914401"/>
                            <a:gd name="connsiteY5" fmla="*/ 1523999 h 4722621"/>
                            <a:gd name="connsiteX6" fmla="*/ 840090 w 914401"/>
                            <a:gd name="connsiteY6" fmla="*/ 4679718 h 4722621"/>
                            <a:gd name="connsiteX7" fmla="*/ 817405 w 914401"/>
                            <a:gd name="connsiteY7" fmla="*/ 4666621 h 4722621"/>
                            <a:gd name="connsiteX8" fmla="*/ 743095 w 914401"/>
                            <a:gd name="connsiteY8" fmla="*/ 1371600 h 4722621"/>
                            <a:gd name="connsiteX9" fmla="*/ 765780 w 914401"/>
                            <a:gd name="connsiteY9" fmla="*/ 1371600 h 4722621"/>
                            <a:gd name="connsiteX10" fmla="*/ 765780 w 914401"/>
                            <a:gd name="connsiteY10" fmla="*/ 4636815 h 4722621"/>
                            <a:gd name="connsiteX11" fmla="*/ 743095 w 914401"/>
                            <a:gd name="connsiteY11" fmla="*/ 4623718 h 4722621"/>
                            <a:gd name="connsiteX12" fmla="*/ 668785 w 914401"/>
                            <a:gd name="connsiteY12" fmla="*/ 1219199 h 4722621"/>
                            <a:gd name="connsiteX13" fmla="*/ 691471 w 914401"/>
                            <a:gd name="connsiteY13" fmla="*/ 1219199 h 4722621"/>
                            <a:gd name="connsiteX14" fmla="*/ 691471 w 914401"/>
                            <a:gd name="connsiteY14" fmla="*/ 4593912 h 4722621"/>
                            <a:gd name="connsiteX15" fmla="*/ 668786 w 914401"/>
                            <a:gd name="connsiteY15" fmla="*/ 4580815 h 4722621"/>
                            <a:gd name="connsiteX16" fmla="*/ 594476 w 914401"/>
                            <a:gd name="connsiteY16" fmla="*/ 1066800 h 4722621"/>
                            <a:gd name="connsiteX17" fmla="*/ 617161 w 914401"/>
                            <a:gd name="connsiteY17" fmla="*/ 1066800 h 4722621"/>
                            <a:gd name="connsiteX18" fmla="*/ 617161 w 914401"/>
                            <a:gd name="connsiteY18" fmla="*/ 4551010 h 4722621"/>
                            <a:gd name="connsiteX19" fmla="*/ 594476 w 914401"/>
                            <a:gd name="connsiteY19" fmla="*/ 4537912 h 4722621"/>
                            <a:gd name="connsiteX20" fmla="*/ 520167 w 914401"/>
                            <a:gd name="connsiteY20" fmla="*/ 914400 h 4722621"/>
                            <a:gd name="connsiteX21" fmla="*/ 542852 w 914401"/>
                            <a:gd name="connsiteY21" fmla="*/ 914400 h 4722621"/>
                            <a:gd name="connsiteX22" fmla="*/ 542852 w 914401"/>
                            <a:gd name="connsiteY22" fmla="*/ 4508107 h 4722621"/>
                            <a:gd name="connsiteX23" fmla="*/ 520168 w 914401"/>
                            <a:gd name="connsiteY23" fmla="*/ 4495010 h 4722621"/>
                            <a:gd name="connsiteX24" fmla="*/ 445858 w 914401"/>
                            <a:gd name="connsiteY24" fmla="*/ 761999 h 4722621"/>
                            <a:gd name="connsiteX25" fmla="*/ 468543 w 914401"/>
                            <a:gd name="connsiteY25" fmla="*/ 761999 h 4722621"/>
                            <a:gd name="connsiteX26" fmla="*/ 468543 w 914401"/>
                            <a:gd name="connsiteY26" fmla="*/ 4465205 h 4722621"/>
                            <a:gd name="connsiteX27" fmla="*/ 445858 w 914401"/>
                            <a:gd name="connsiteY27" fmla="*/ 4452108 h 4722621"/>
                            <a:gd name="connsiteX28" fmla="*/ 371548 w 914401"/>
                            <a:gd name="connsiteY28" fmla="*/ 609600 h 4722621"/>
                            <a:gd name="connsiteX29" fmla="*/ 394233 w 914401"/>
                            <a:gd name="connsiteY29" fmla="*/ 609600 h 4722621"/>
                            <a:gd name="connsiteX30" fmla="*/ 394233 w 914401"/>
                            <a:gd name="connsiteY30" fmla="*/ 4422302 h 4722621"/>
                            <a:gd name="connsiteX31" fmla="*/ 371548 w 914401"/>
                            <a:gd name="connsiteY31" fmla="*/ 4409205 h 4722621"/>
                            <a:gd name="connsiteX32" fmla="*/ 297239 w 914401"/>
                            <a:gd name="connsiteY32" fmla="*/ 457200 h 4722621"/>
                            <a:gd name="connsiteX33" fmla="*/ 319924 w 914401"/>
                            <a:gd name="connsiteY33" fmla="*/ 457200 h 4722621"/>
                            <a:gd name="connsiteX34" fmla="*/ 319924 w 914401"/>
                            <a:gd name="connsiteY34" fmla="*/ 4379400 h 4722621"/>
                            <a:gd name="connsiteX35" fmla="*/ 297239 w 914401"/>
                            <a:gd name="connsiteY35" fmla="*/ 4366302 h 4722621"/>
                            <a:gd name="connsiteX36" fmla="*/ 222929 w 914401"/>
                            <a:gd name="connsiteY36" fmla="*/ 304800 h 4722621"/>
                            <a:gd name="connsiteX37" fmla="*/ 245614 w 914401"/>
                            <a:gd name="connsiteY37" fmla="*/ 304800 h 4722621"/>
                            <a:gd name="connsiteX38" fmla="*/ 245614 w 914401"/>
                            <a:gd name="connsiteY38" fmla="*/ 4336497 h 4722621"/>
                            <a:gd name="connsiteX39" fmla="*/ 222929 w 914401"/>
                            <a:gd name="connsiteY39" fmla="*/ 4323400 h 4722621"/>
                            <a:gd name="connsiteX40" fmla="*/ 148620 w 914401"/>
                            <a:gd name="connsiteY40" fmla="*/ 152399 h 4722621"/>
                            <a:gd name="connsiteX41" fmla="*/ 171305 w 914401"/>
                            <a:gd name="connsiteY41" fmla="*/ 152399 h 4722621"/>
                            <a:gd name="connsiteX42" fmla="*/ 171305 w 914401"/>
                            <a:gd name="connsiteY42" fmla="*/ 4293594 h 4722621"/>
                            <a:gd name="connsiteX43" fmla="*/ 148620 w 914401"/>
                            <a:gd name="connsiteY43" fmla="*/ 4280497 h 4722621"/>
                            <a:gd name="connsiteX44" fmla="*/ 74310 w 914401"/>
                            <a:gd name="connsiteY44" fmla="*/ 0 h 4722621"/>
                            <a:gd name="connsiteX45" fmla="*/ 96995 w 914401"/>
                            <a:gd name="connsiteY45" fmla="*/ 0 h 4722621"/>
                            <a:gd name="connsiteX46" fmla="*/ 96995 w 914401"/>
                            <a:gd name="connsiteY46" fmla="*/ 4250692 h 4722621"/>
                            <a:gd name="connsiteX47" fmla="*/ 74310 w 914401"/>
                            <a:gd name="connsiteY47" fmla="*/ 4237594 h 4722621"/>
                            <a:gd name="connsiteX48" fmla="*/ 0 w 914401"/>
                            <a:gd name="connsiteY48" fmla="*/ 0 h 4722621"/>
                            <a:gd name="connsiteX49" fmla="*/ 22685 w 914401"/>
                            <a:gd name="connsiteY49" fmla="*/ 0 h 4722621"/>
                            <a:gd name="connsiteX50" fmla="*/ 22685 w 914401"/>
                            <a:gd name="connsiteY50" fmla="*/ 4207789 h 4722621"/>
                            <a:gd name="connsiteX51" fmla="*/ 0 w 914401"/>
                            <a:gd name="connsiteY51" fmla="*/ 4194691 h 472262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Lst>
                          <a:rect l="l" t="t" r="r" b="b"/>
                          <a:pathLst>
                            <a:path w="914401" h="4722621">
                              <a:moveTo>
                                <a:pt x="891715" y="1676399"/>
                              </a:moveTo>
                              <a:lnTo>
                                <a:pt x="914401" y="1676400"/>
                              </a:lnTo>
                              <a:lnTo>
                                <a:pt x="914400" y="4722621"/>
                              </a:lnTo>
                              <a:lnTo>
                                <a:pt x="891715" y="4709524"/>
                              </a:lnTo>
                              <a:close/>
                              <a:moveTo>
                                <a:pt x="817405" y="1523999"/>
                              </a:moveTo>
                              <a:lnTo>
                                <a:pt x="840090" y="1523999"/>
                              </a:lnTo>
                              <a:lnTo>
                                <a:pt x="840090" y="4679718"/>
                              </a:lnTo>
                              <a:lnTo>
                                <a:pt x="817405" y="4666621"/>
                              </a:lnTo>
                              <a:close/>
                              <a:moveTo>
                                <a:pt x="743095" y="1371600"/>
                              </a:moveTo>
                              <a:lnTo>
                                <a:pt x="765780" y="1371600"/>
                              </a:lnTo>
                              <a:lnTo>
                                <a:pt x="765780" y="4636815"/>
                              </a:lnTo>
                              <a:lnTo>
                                <a:pt x="743095" y="4623718"/>
                              </a:lnTo>
                              <a:close/>
                              <a:moveTo>
                                <a:pt x="668785" y="1219199"/>
                              </a:moveTo>
                              <a:lnTo>
                                <a:pt x="691471" y="1219199"/>
                              </a:lnTo>
                              <a:lnTo>
                                <a:pt x="691471" y="4593912"/>
                              </a:lnTo>
                              <a:lnTo>
                                <a:pt x="668786" y="4580815"/>
                              </a:lnTo>
                              <a:close/>
                              <a:moveTo>
                                <a:pt x="594476" y="1066800"/>
                              </a:moveTo>
                              <a:lnTo>
                                <a:pt x="617161" y="1066800"/>
                              </a:lnTo>
                              <a:lnTo>
                                <a:pt x="617161" y="4551010"/>
                              </a:lnTo>
                              <a:lnTo>
                                <a:pt x="594476" y="4537912"/>
                              </a:lnTo>
                              <a:close/>
                              <a:moveTo>
                                <a:pt x="520167" y="914400"/>
                              </a:moveTo>
                              <a:lnTo>
                                <a:pt x="542852" y="914400"/>
                              </a:lnTo>
                              <a:lnTo>
                                <a:pt x="542852" y="4508107"/>
                              </a:lnTo>
                              <a:lnTo>
                                <a:pt x="520168" y="4495010"/>
                              </a:lnTo>
                              <a:close/>
                              <a:moveTo>
                                <a:pt x="445858" y="761999"/>
                              </a:moveTo>
                              <a:lnTo>
                                <a:pt x="468543" y="761999"/>
                              </a:lnTo>
                              <a:lnTo>
                                <a:pt x="468543" y="4465205"/>
                              </a:lnTo>
                              <a:lnTo>
                                <a:pt x="445858" y="4452108"/>
                              </a:lnTo>
                              <a:close/>
                              <a:moveTo>
                                <a:pt x="371548" y="609600"/>
                              </a:moveTo>
                              <a:lnTo>
                                <a:pt x="394233" y="609600"/>
                              </a:lnTo>
                              <a:lnTo>
                                <a:pt x="394233" y="4422302"/>
                              </a:lnTo>
                              <a:lnTo>
                                <a:pt x="371548" y="4409205"/>
                              </a:lnTo>
                              <a:close/>
                              <a:moveTo>
                                <a:pt x="297239" y="457200"/>
                              </a:moveTo>
                              <a:lnTo>
                                <a:pt x="319924" y="457200"/>
                              </a:lnTo>
                              <a:lnTo>
                                <a:pt x="319924" y="4379400"/>
                              </a:lnTo>
                              <a:lnTo>
                                <a:pt x="297239" y="4366302"/>
                              </a:lnTo>
                              <a:close/>
                              <a:moveTo>
                                <a:pt x="222929" y="304800"/>
                              </a:moveTo>
                              <a:lnTo>
                                <a:pt x="245614" y="304800"/>
                              </a:lnTo>
                              <a:lnTo>
                                <a:pt x="245614" y="4336497"/>
                              </a:lnTo>
                              <a:lnTo>
                                <a:pt x="222929" y="4323400"/>
                              </a:lnTo>
                              <a:close/>
                              <a:moveTo>
                                <a:pt x="148620" y="152399"/>
                              </a:moveTo>
                              <a:lnTo>
                                <a:pt x="171305" y="152399"/>
                              </a:lnTo>
                              <a:lnTo>
                                <a:pt x="171305" y="4293594"/>
                              </a:lnTo>
                              <a:lnTo>
                                <a:pt x="148620" y="4280497"/>
                              </a:lnTo>
                              <a:close/>
                              <a:moveTo>
                                <a:pt x="74310" y="0"/>
                              </a:moveTo>
                              <a:lnTo>
                                <a:pt x="96995" y="0"/>
                              </a:lnTo>
                              <a:lnTo>
                                <a:pt x="96995" y="4250692"/>
                              </a:lnTo>
                              <a:lnTo>
                                <a:pt x="74310" y="4237594"/>
                              </a:lnTo>
                              <a:close/>
                              <a:moveTo>
                                <a:pt x="0" y="0"/>
                              </a:moveTo>
                              <a:lnTo>
                                <a:pt x="22685" y="0"/>
                              </a:lnTo>
                              <a:lnTo>
                                <a:pt x="22685" y="4207789"/>
                              </a:lnTo>
                              <a:lnTo>
                                <a:pt x="0" y="4194691"/>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 name="Freeform: Shape 21"/>
                      <wps:cNvSpPr/>
                      <wps:spPr>
                        <a:xfrm rot="3600000">
                          <a:off x="9353624" y="5980949"/>
                          <a:ext cx="1730079" cy="8933430"/>
                        </a:xfrm>
                        <a:custGeom>
                          <a:avLst/>
                          <a:gdLst>
                            <a:gd name="connsiteX0" fmla="*/ 891715 w 914401"/>
                            <a:gd name="connsiteY0" fmla="*/ 1676399 h 4722621"/>
                            <a:gd name="connsiteX1" fmla="*/ 914401 w 914401"/>
                            <a:gd name="connsiteY1" fmla="*/ 1676400 h 4722621"/>
                            <a:gd name="connsiteX2" fmla="*/ 914400 w 914401"/>
                            <a:gd name="connsiteY2" fmla="*/ 4722621 h 4722621"/>
                            <a:gd name="connsiteX3" fmla="*/ 891715 w 914401"/>
                            <a:gd name="connsiteY3" fmla="*/ 4709524 h 4722621"/>
                            <a:gd name="connsiteX4" fmla="*/ 817405 w 914401"/>
                            <a:gd name="connsiteY4" fmla="*/ 1523999 h 4722621"/>
                            <a:gd name="connsiteX5" fmla="*/ 840090 w 914401"/>
                            <a:gd name="connsiteY5" fmla="*/ 1523999 h 4722621"/>
                            <a:gd name="connsiteX6" fmla="*/ 840090 w 914401"/>
                            <a:gd name="connsiteY6" fmla="*/ 4679718 h 4722621"/>
                            <a:gd name="connsiteX7" fmla="*/ 817405 w 914401"/>
                            <a:gd name="connsiteY7" fmla="*/ 4666621 h 4722621"/>
                            <a:gd name="connsiteX8" fmla="*/ 743095 w 914401"/>
                            <a:gd name="connsiteY8" fmla="*/ 1371600 h 4722621"/>
                            <a:gd name="connsiteX9" fmla="*/ 765780 w 914401"/>
                            <a:gd name="connsiteY9" fmla="*/ 1371600 h 4722621"/>
                            <a:gd name="connsiteX10" fmla="*/ 765780 w 914401"/>
                            <a:gd name="connsiteY10" fmla="*/ 4636815 h 4722621"/>
                            <a:gd name="connsiteX11" fmla="*/ 743095 w 914401"/>
                            <a:gd name="connsiteY11" fmla="*/ 4623718 h 4722621"/>
                            <a:gd name="connsiteX12" fmla="*/ 668785 w 914401"/>
                            <a:gd name="connsiteY12" fmla="*/ 1219199 h 4722621"/>
                            <a:gd name="connsiteX13" fmla="*/ 691471 w 914401"/>
                            <a:gd name="connsiteY13" fmla="*/ 1219199 h 4722621"/>
                            <a:gd name="connsiteX14" fmla="*/ 691471 w 914401"/>
                            <a:gd name="connsiteY14" fmla="*/ 4593912 h 4722621"/>
                            <a:gd name="connsiteX15" fmla="*/ 668786 w 914401"/>
                            <a:gd name="connsiteY15" fmla="*/ 4580815 h 4722621"/>
                            <a:gd name="connsiteX16" fmla="*/ 594476 w 914401"/>
                            <a:gd name="connsiteY16" fmla="*/ 1066800 h 4722621"/>
                            <a:gd name="connsiteX17" fmla="*/ 617161 w 914401"/>
                            <a:gd name="connsiteY17" fmla="*/ 1066800 h 4722621"/>
                            <a:gd name="connsiteX18" fmla="*/ 617161 w 914401"/>
                            <a:gd name="connsiteY18" fmla="*/ 4551010 h 4722621"/>
                            <a:gd name="connsiteX19" fmla="*/ 594476 w 914401"/>
                            <a:gd name="connsiteY19" fmla="*/ 4537912 h 4722621"/>
                            <a:gd name="connsiteX20" fmla="*/ 520167 w 914401"/>
                            <a:gd name="connsiteY20" fmla="*/ 914400 h 4722621"/>
                            <a:gd name="connsiteX21" fmla="*/ 542852 w 914401"/>
                            <a:gd name="connsiteY21" fmla="*/ 914400 h 4722621"/>
                            <a:gd name="connsiteX22" fmla="*/ 542852 w 914401"/>
                            <a:gd name="connsiteY22" fmla="*/ 4508107 h 4722621"/>
                            <a:gd name="connsiteX23" fmla="*/ 520168 w 914401"/>
                            <a:gd name="connsiteY23" fmla="*/ 4495010 h 4722621"/>
                            <a:gd name="connsiteX24" fmla="*/ 445858 w 914401"/>
                            <a:gd name="connsiteY24" fmla="*/ 761999 h 4722621"/>
                            <a:gd name="connsiteX25" fmla="*/ 468543 w 914401"/>
                            <a:gd name="connsiteY25" fmla="*/ 761999 h 4722621"/>
                            <a:gd name="connsiteX26" fmla="*/ 468543 w 914401"/>
                            <a:gd name="connsiteY26" fmla="*/ 4465205 h 4722621"/>
                            <a:gd name="connsiteX27" fmla="*/ 445858 w 914401"/>
                            <a:gd name="connsiteY27" fmla="*/ 4452108 h 4722621"/>
                            <a:gd name="connsiteX28" fmla="*/ 371548 w 914401"/>
                            <a:gd name="connsiteY28" fmla="*/ 609600 h 4722621"/>
                            <a:gd name="connsiteX29" fmla="*/ 394233 w 914401"/>
                            <a:gd name="connsiteY29" fmla="*/ 609600 h 4722621"/>
                            <a:gd name="connsiteX30" fmla="*/ 394233 w 914401"/>
                            <a:gd name="connsiteY30" fmla="*/ 4422302 h 4722621"/>
                            <a:gd name="connsiteX31" fmla="*/ 371548 w 914401"/>
                            <a:gd name="connsiteY31" fmla="*/ 4409205 h 4722621"/>
                            <a:gd name="connsiteX32" fmla="*/ 297239 w 914401"/>
                            <a:gd name="connsiteY32" fmla="*/ 457200 h 4722621"/>
                            <a:gd name="connsiteX33" fmla="*/ 319924 w 914401"/>
                            <a:gd name="connsiteY33" fmla="*/ 457200 h 4722621"/>
                            <a:gd name="connsiteX34" fmla="*/ 319924 w 914401"/>
                            <a:gd name="connsiteY34" fmla="*/ 4379400 h 4722621"/>
                            <a:gd name="connsiteX35" fmla="*/ 297239 w 914401"/>
                            <a:gd name="connsiteY35" fmla="*/ 4366302 h 4722621"/>
                            <a:gd name="connsiteX36" fmla="*/ 222929 w 914401"/>
                            <a:gd name="connsiteY36" fmla="*/ 304800 h 4722621"/>
                            <a:gd name="connsiteX37" fmla="*/ 245614 w 914401"/>
                            <a:gd name="connsiteY37" fmla="*/ 304800 h 4722621"/>
                            <a:gd name="connsiteX38" fmla="*/ 245614 w 914401"/>
                            <a:gd name="connsiteY38" fmla="*/ 4336497 h 4722621"/>
                            <a:gd name="connsiteX39" fmla="*/ 222929 w 914401"/>
                            <a:gd name="connsiteY39" fmla="*/ 4323400 h 4722621"/>
                            <a:gd name="connsiteX40" fmla="*/ 148620 w 914401"/>
                            <a:gd name="connsiteY40" fmla="*/ 152399 h 4722621"/>
                            <a:gd name="connsiteX41" fmla="*/ 171305 w 914401"/>
                            <a:gd name="connsiteY41" fmla="*/ 152399 h 4722621"/>
                            <a:gd name="connsiteX42" fmla="*/ 171305 w 914401"/>
                            <a:gd name="connsiteY42" fmla="*/ 4293594 h 4722621"/>
                            <a:gd name="connsiteX43" fmla="*/ 148620 w 914401"/>
                            <a:gd name="connsiteY43" fmla="*/ 4280497 h 4722621"/>
                            <a:gd name="connsiteX44" fmla="*/ 74310 w 914401"/>
                            <a:gd name="connsiteY44" fmla="*/ 0 h 4722621"/>
                            <a:gd name="connsiteX45" fmla="*/ 96995 w 914401"/>
                            <a:gd name="connsiteY45" fmla="*/ 0 h 4722621"/>
                            <a:gd name="connsiteX46" fmla="*/ 96995 w 914401"/>
                            <a:gd name="connsiteY46" fmla="*/ 4250692 h 4722621"/>
                            <a:gd name="connsiteX47" fmla="*/ 74310 w 914401"/>
                            <a:gd name="connsiteY47" fmla="*/ 4237594 h 4722621"/>
                            <a:gd name="connsiteX48" fmla="*/ 0 w 914401"/>
                            <a:gd name="connsiteY48" fmla="*/ 0 h 4722621"/>
                            <a:gd name="connsiteX49" fmla="*/ 22685 w 914401"/>
                            <a:gd name="connsiteY49" fmla="*/ 0 h 4722621"/>
                            <a:gd name="connsiteX50" fmla="*/ 22685 w 914401"/>
                            <a:gd name="connsiteY50" fmla="*/ 4207789 h 4722621"/>
                            <a:gd name="connsiteX51" fmla="*/ 0 w 914401"/>
                            <a:gd name="connsiteY51" fmla="*/ 4194691 h 472262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Lst>
                          <a:rect l="l" t="t" r="r" b="b"/>
                          <a:pathLst>
                            <a:path w="914401" h="4722621">
                              <a:moveTo>
                                <a:pt x="891715" y="1676399"/>
                              </a:moveTo>
                              <a:lnTo>
                                <a:pt x="914401" y="1676400"/>
                              </a:lnTo>
                              <a:lnTo>
                                <a:pt x="914400" y="4722621"/>
                              </a:lnTo>
                              <a:lnTo>
                                <a:pt x="891715" y="4709524"/>
                              </a:lnTo>
                              <a:close/>
                              <a:moveTo>
                                <a:pt x="817405" y="1523999"/>
                              </a:moveTo>
                              <a:lnTo>
                                <a:pt x="840090" y="1523999"/>
                              </a:lnTo>
                              <a:lnTo>
                                <a:pt x="840090" y="4679718"/>
                              </a:lnTo>
                              <a:lnTo>
                                <a:pt x="817405" y="4666621"/>
                              </a:lnTo>
                              <a:close/>
                              <a:moveTo>
                                <a:pt x="743095" y="1371600"/>
                              </a:moveTo>
                              <a:lnTo>
                                <a:pt x="765780" y="1371600"/>
                              </a:lnTo>
                              <a:lnTo>
                                <a:pt x="765780" y="4636815"/>
                              </a:lnTo>
                              <a:lnTo>
                                <a:pt x="743095" y="4623718"/>
                              </a:lnTo>
                              <a:close/>
                              <a:moveTo>
                                <a:pt x="668785" y="1219199"/>
                              </a:moveTo>
                              <a:lnTo>
                                <a:pt x="691471" y="1219199"/>
                              </a:lnTo>
                              <a:lnTo>
                                <a:pt x="691471" y="4593912"/>
                              </a:lnTo>
                              <a:lnTo>
                                <a:pt x="668786" y="4580815"/>
                              </a:lnTo>
                              <a:close/>
                              <a:moveTo>
                                <a:pt x="594476" y="1066800"/>
                              </a:moveTo>
                              <a:lnTo>
                                <a:pt x="617161" y="1066800"/>
                              </a:lnTo>
                              <a:lnTo>
                                <a:pt x="617161" y="4551010"/>
                              </a:lnTo>
                              <a:lnTo>
                                <a:pt x="594476" y="4537912"/>
                              </a:lnTo>
                              <a:close/>
                              <a:moveTo>
                                <a:pt x="520167" y="914400"/>
                              </a:moveTo>
                              <a:lnTo>
                                <a:pt x="542852" y="914400"/>
                              </a:lnTo>
                              <a:lnTo>
                                <a:pt x="542852" y="4508107"/>
                              </a:lnTo>
                              <a:lnTo>
                                <a:pt x="520168" y="4495010"/>
                              </a:lnTo>
                              <a:close/>
                              <a:moveTo>
                                <a:pt x="445858" y="761999"/>
                              </a:moveTo>
                              <a:lnTo>
                                <a:pt x="468543" y="761999"/>
                              </a:lnTo>
                              <a:lnTo>
                                <a:pt x="468543" y="4465205"/>
                              </a:lnTo>
                              <a:lnTo>
                                <a:pt x="445858" y="4452108"/>
                              </a:lnTo>
                              <a:close/>
                              <a:moveTo>
                                <a:pt x="371548" y="609600"/>
                              </a:moveTo>
                              <a:lnTo>
                                <a:pt x="394233" y="609600"/>
                              </a:lnTo>
                              <a:lnTo>
                                <a:pt x="394233" y="4422302"/>
                              </a:lnTo>
                              <a:lnTo>
                                <a:pt x="371548" y="4409205"/>
                              </a:lnTo>
                              <a:close/>
                              <a:moveTo>
                                <a:pt x="297239" y="457200"/>
                              </a:moveTo>
                              <a:lnTo>
                                <a:pt x="319924" y="457200"/>
                              </a:lnTo>
                              <a:lnTo>
                                <a:pt x="319924" y="4379400"/>
                              </a:lnTo>
                              <a:lnTo>
                                <a:pt x="297239" y="4366302"/>
                              </a:lnTo>
                              <a:close/>
                              <a:moveTo>
                                <a:pt x="222929" y="304800"/>
                              </a:moveTo>
                              <a:lnTo>
                                <a:pt x="245614" y="304800"/>
                              </a:lnTo>
                              <a:lnTo>
                                <a:pt x="245614" y="4336497"/>
                              </a:lnTo>
                              <a:lnTo>
                                <a:pt x="222929" y="4323400"/>
                              </a:lnTo>
                              <a:close/>
                              <a:moveTo>
                                <a:pt x="148620" y="152399"/>
                              </a:moveTo>
                              <a:lnTo>
                                <a:pt x="171305" y="152399"/>
                              </a:lnTo>
                              <a:lnTo>
                                <a:pt x="171305" y="4293594"/>
                              </a:lnTo>
                              <a:lnTo>
                                <a:pt x="148620" y="4280497"/>
                              </a:lnTo>
                              <a:close/>
                              <a:moveTo>
                                <a:pt x="74310" y="0"/>
                              </a:moveTo>
                              <a:lnTo>
                                <a:pt x="96995" y="0"/>
                              </a:lnTo>
                              <a:lnTo>
                                <a:pt x="96995" y="4250692"/>
                              </a:lnTo>
                              <a:lnTo>
                                <a:pt x="74310" y="4237594"/>
                              </a:lnTo>
                              <a:close/>
                              <a:moveTo>
                                <a:pt x="0" y="0"/>
                              </a:moveTo>
                              <a:lnTo>
                                <a:pt x="22685" y="0"/>
                              </a:lnTo>
                              <a:lnTo>
                                <a:pt x="22685" y="4207789"/>
                              </a:lnTo>
                              <a:lnTo>
                                <a:pt x="0" y="4194691"/>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1" name="Oval 211"/>
                      <wps:cNvSpPr/>
                      <wps:spPr>
                        <a:xfrm>
                          <a:off x="1085850" y="6361475"/>
                          <a:ext cx="211421" cy="211435"/>
                        </a:xfrm>
                        <a:prstGeom prst="ellipse">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Oval 6"/>
                      <wps:cNvSpPr/>
                      <wps:spPr>
                        <a:xfrm>
                          <a:off x="466725" y="5923325"/>
                          <a:ext cx="775380" cy="775432"/>
                        </a:xfrm>
                        <a:prstGeom prst="ellipse">
                          <a:avLst/>
                        </a:prstGeom>
                        <a:solidFill>
                          <a:schemeClr val="bg1"/>
                        </a:solidFill>
                        <a:ln w="28575">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wps:wsp>
                      <wps:cNvPr id="206" name="Oval 206"/>
                      <wps:cNvSpPr/>
                      <wps:spPr>
                        <a:xfrm>
                          <a:off x="333375" y="5494700"/>
                          <a:ext cx="775211" cy="775263"/>
                        </a:xfrm>
                        <a:prstGeom prst="ellipse">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5" name="Oval 205"/>
                      <wps:cNvSpPr/>
                      <wps:spPr>
                        <a:xfrm>
                          <a:off x="3064018" y="2456128"/>
                          <a:ext cx="1003986" cy="1002334"/>
                        </a:xfrm>
                        <a:prstGeom prst="ellipse">
                          <a:avLst/>
                        </a:prstGeom>
                        <a:solidFill>
                          <a:schemeClr val="bg1"/>
                        </a:solidFill>
                        <a:ln w="28575">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CCD50F0" w14:textId="77777777" w:rsidR="00015568" w:rsidRPr="00BE27CD" w:rsidRDefault="00015568" w:rsidP="00D261BA"/>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wps:wsp>
                      <wps:cNvPr id="45" name="Oval 45"/>
                      <wps:cNvSpPr/>
                      <wps:spPr>
                        <a:xfrm>
                          <a:off x="3067235" y="2467286"/>
                          <a:ext cx="1000768" cy="1000726"/>
                        </a:xfrm>
                        <a:prstGeom prst="ellipse">
                          <a:avLst/>
                        </a:prstGeom>
                        <a:solidFill>
                          <a:srgbClr val="1F08C8"/>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E7ABF8A" w14:textId="03DDA558" w:rsidR="00015568" w:rsidRPr="00F538D6" w:rsidRDefault="00F538D6" w:rsidP="00472FAE">
                            <w:pPr>
                              <w:jc w:val="center"/>
                              <w:rPr>
                                <w:b/>
                                <w:color w:val="FFFFFF" w:themeColor="background1"/>
                                <w:sz w:val="20"/>
                              </w:rPr>
                            </w:pPr>
                            <w:r w:rsidRPr="00F538D6">
                              <w:rPr>
                                <w:b/>
                                <w:color w:val="FFFFFF" w:themeColor="background1"/>
                                <w:sz w:val="20"/>
                              </w:rPr>
                              <w:t>Issue 0</w:t>
                            </w:r>
                            <w:r w:rsidR="006F48C6">
                              <w:rPr>
                                <w:b/>
                                <w:color w:val="FFFFFF" w:themeColor="background1"/>
                                <w:sz w:val="20"/>
                              </w:rPr>
                              <w:t>4</w:t>
                            </w:r>
                            <w:r w:rsidRPr="00F538D6">
                              <w:rPr>
                                <w:b/>
                                <w:color w:val="FFFFFF" w:themeColor="background1"/>
                                <w:sz w:val="20"/>
                              </w:rPr>
                              <w:t>/</w:t>
                            </w:r>
                          </w:p>
                          <w:p w14:paraId="5612EAF9" w14:textId="62ACEB74" w:rsidR="00F538D6" w:rsidRPr="00F538D6" w:rsidRDefault="006F48C6" w:rsidP="00472FAE">
                            <w:pPr>
                              <w:jc w:val="center"/>
                              <w:rPr>
                                <w:b/>
                                <w:color w:val="FFFFFF" w:themeColor="background1"/>
                                <w:sz w:val="20"/>
                              </w:rPr>
                            </w:pPr>
                            <w:r>
                              <w:rPr>
                                <w:b/>
                                <w:color w:val="FFFFFF" w:themeColor="background1"/>
                                <w:sz w:val="20"/>
                              </w:rPr>
                              <w:t xml:space="preserve">Jan </w:t>
                            </w:r>
                            <w:r w:rsidR="00F538D6" w:rsidRPr="00F538D6">
                              <w:rPr>
                                <w:b/>
                                <w:color w:val="FFFFFF" w:themeColor="background1"/>
                                <w:sz w:val="20"/>
                              </w:rPr>
                              <w:t>202</w:t>
                            </w:r>
                            <w:r>
                              <w:rPr>
                                <w:b/>
                                <w:color w:val="FFFFFF" w:themeColor="background1"/>
                                <w:sz w:val="20"/>
                              </w:rPr>
                              <w:t>1</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wps:wsp>
                      <wps:cNvPr id="25" name="Oval 25"/>
                      <wps:cNvSpPr/>
                      <wps:spPr>
                        <a:xfrm>
                          <a:off x="2884354" y="3159395"/>
                          <a:ext cx="440532" cy="435291"/>
                        </a:xfrm>
                        <a:prstGeom prst="ellipse">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0" name="Oval 210"/>
                      <wps:cNvSpPr/>
                      <wps:spPr>
                        <a:xfrm>
                          <a:off x="914400" y="5551850"/>
                          <a:ext cx="405180" cy="405208"/>
                        </a:xfrm>
                        <a:prstGeom prst="ellipse">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3" name="Rectangle 143"/>
                      <wps:cNvSpPr/>
                      <wps:spPr>
                        <a:xfrm>
                          <a:off x="628584" y="12031877"/>
                          <a:ext cx="10304669" cy="256008"/>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3" name="Arrow: Pentagon 153"/>
                      <wps:cNvSpPr/>
                      <wps:spPr>
                        <a:xfrm>
                          <a:off x="552426" y="10437175"/>
                          <a:ext cx="2159289" cy="1594126"/>
                        </a:xfrm>
                        <a:prstGeom prst="homePlate">
                          <a:avLst>
                            <a:gd name="adj" fmla="val 29119"/>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55" name="Graphic 155" descr="Head with Gears"/>
                        <pic:cNvPicPr>
                          <a:picLocks noChangeAspect="1"/>
                        </pic:cNvPicPr>
                      </pic:nvPicPr>
                      <pic:blipFill>
                        <a:blip r:embed="rId1">
                          <a:extLst>
                            <a:ext uri="{28A0092B-C50C-407E-A947-70E740481C1C}">
                              <a14:useLocalDpi xmlns:a14="http://schemas.microsoft.com/office/drawing/2010/main"/>
                            </a:ext>
                            <a:ext uri="{96DAC541-7B7A-43D3-8B79-37D633B846F1}">
                              <asvg:svgBlip xmlns:asvg="http://schemas.microsoft.com/office/drawing/2016/SVG/main" r:embed="rId2"/>
                            </a:ext>
                          </a:extLst>
                        </a:blip>
                        <a:stretch>
                          <a:fillRect/>
                        </a:stretch>
                      </pic:blipFill>
                      <pic:spPr>
                        <a:xfrm>
                          <a:off x="1447800" y="10762025"/>
                          <a:ext cx="897890" cy="897890"/>
                        </a:xfrm>
                        <a:prstGeom prst="rect">
                          <a:avLst/>
                        </a:prstGeom>
                      </pic:spPr>
                    </pic:pic>
                  </wpg:wg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group w14:anchorId="5FB0C231" id="Group 7" o:spid="_x0000_s1047" alt="First page background images and object shapes" style="position:absolute;margin-left:-239.35pt;margin-top:-77.3pt;width:1129.95pt;height:825.5pt;z-index:251664384;mso-width-relative:margin;mso-height-relative:margin" coordorigin="3333,18028" coordsize="143520,1048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">
              <v:shape id="Freeform: Shape 21" o:spid="_x0000_s1048" style="position:absolute;left:37995;top:-9016;width:15267;height:69356;rotation:-4777672fd;visibility:visible;mso-wrap-style:square;v-text-anchor:middle" coordsize="914401,4722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" path="m891715,1676399r22686,1l914400,4722621r-22685,-13097l891715,1676399xm817405,1523999r22685,l840090,4679718r-22685,-13097l817405,1523999xm743095,1371600r22685,l765780,4636815r-22685,-13097l743095,1371600xm668785,1219199r22686,l691471,4593912r-22685,-13097l668785,1219199xm594476,1066800r22685,l617161,4551010r-22685,-13098l594476,1066800xm520167,914400r22685,l542852,4508107r-22684,-13097l520167,914400xm445858,761999r22685,l468543,4465205r-22685,-13097l445858,761999xm371548,609600r22685,l394233,4422302r-22685,-13097l371548,609600xm297239,457200r22685,l319924,4379400r-22685,-13098l297239,457200xm222929,304800r22685,l245614,4336497r-22685,-13097l222929,304800xm148620,152399r22685,l171305,4293594r-22685,-13097l148620,152399xm74310,l96995,r,4250692l74310,4237594,74310,xm,l22685,r,4207789l,4194691,,xe" fillcolor="#ffc000 [3204]" stroked="f" strokeweight="1pt">
                <v:stroke joinstyle="miter"/>
                <v:path arrowok="t" o:connecttype="custom" o:connectlocs="1488745,2461922;1526620,2461923;1526618,6935535;1488745,6916301;1364682,2238111;1402556,2238111;1402556,6872529;1364682,6853295;1240619,2014301;1278493,2014301;1278493,6809522;1240619,6790288;1116557,1790488;1154432,1790488;1154432,6746516;1116558,6727282;992496,1566678;1030369,1566678;1030369,6683511;992496,6664276;868434,1342867;906308,1342867;906308,6620505;868436,6601271;744373,1119055;782247,1119055;782247,6557500;744373,6538266;620311,895245;658184,895245;658184,6494493;620311,6475259;496249,671434;534123,671434;534123,6431488;496249,6412253;372187,447622;410060,447622;410060,6368482;372187,6349248;248126,223810;285999,223810;285999,6305476;248126,6286242;124063,0;161936,0;161936,6242471;124063,6223235;0,0;37873,0;37873,6179464;0,6160229" o:connectangles="0,0,0,0,0,0,0,0,0,0,0,0,0,0,0,0,0,0,0,0,0,0,0,0,0,0,0,0,0,0,0,0,0,0,0,0,0,0,0,0,0,0,0,0,0,0,0,0,0,0,0,0"/>
              </v:shape>
              <v:shape id="Freeform: Shape 21" o:spid="_x0000_s1049" style="position:absolute;left:93535;top:59810;width:17301;height:89334;rotation:60;visibility:visible;mso-wrap-style:square;v-text-anchor:middle" coordsize="914401,4722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" path="m891715,1676399r22686,1l914400,4722621r-22685,-13097l891715,1676399xm817405,1523999r22685,l840090,4679718r-22685,-13097l817405,1523999xm743095,1371600r22685,l765780,4636815r-22685,-13097l743095,1371600xm668785,1219199r22686,l691471,4593912r-22685,-13097l668785,1219199xm594476,1066800r22685,l617161,4551010r-22685,-13098l594476,1066800xm520167,914400r22685,l542852,4508107r-22684,-13097l520167,914400xm445858,761999r22685,l468543,4465205r-22685,-13097l445858,761999xm371548,609600r22685,l394233,4422302r-22685,-13097l371548,609600xm297239,457200r22685,l319924,4379400r-22685,-13098l297239,457200xm222929,304800r22685,l245614,4336497r-22685,-13097l222929,304800xm148620,152399r22685,l171305,4293594r-22685,-13097l148620,152399xm74310,l96995,r,4250692l74310,4237594,74310,xm,l22685,r,4207789l,4194691,,xe" fillcolor="#ffc000 [3204]" stroked="f" strokeweight="1pt">
                <v:stroke joinstyle="miter"/>
                <v:path arrowok="t" o:connecttype="custom" o:connectlocs="1687156,3171119;1730079,3171121;1730077,8933430;1687156,8908655;1546559,2882835;1589480,2882835;1589480,8852274;1546559,8827499;1405962,2594553;1448883,2594553;1448883,8771117;1405962,8746343;1265365,2306268;1308288,2306268;1308288,8689961;1265367,8665186;1124770,2017986;1167690,2017986;1167690,8608806;1124770,8584030;984174,1729702;1027095,1729702;1027095,8527650;984176,8502875;843579,1441417;886500,1441417;886500,8446495;843579,8421721;702982,1153135;745903,1153135;745903,8365339;702982,8340564;562387,864851;605308,864851;605308,8284184;562387,8259408;421790,576567;464710,576567;464710,8203028;421790,8178253;281194,288282;324115,288282;324115,8121872;281194,8097097;140597,0;183518,0;183518,8040717;140597,8015941;0,0;42921,0;42921,7959561;0,7934784" o:connectangles="0,0,0,0,0,0,0,0,0,0,0,0,0,0,0,0,0,0,0,0,0,0,0,0,0,0,0,0,0,0,0,0,0,0,0,0,0,0,0,0,0,0,0,0,0,0,0,0,0,0,0,0"/>
              </v:shape>
              <v:oval id="Oval 211" o:spid="_x0000_s1050" style="position:absolute;left:10858;top:63614;width:2114;height:21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" fillcolor="#ffc000 [3204]" stroked="f" strokeweight="1pt">
                <v:stroke joinstyle="miter"/>
              </v:oval>
              <v:oval id="Oval 6" o:spid="_x0000_s1051" style="position:absolute;left:4667;top:59233;width:7754;height:77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" fillcolor="white [3212]" strokecolor="#ffc000 [3204]" strokeweight="2.25pt">
                <v:stroke joinstyle="miter"/>
                <v:textbox inset="0,,0"/>
              </v:oval>
              <v:oval id="Oval 206" o:spid="_x0000_s1052" style="position:absolute;left:3333;top:54947;width:7752;height:7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" fillcolor="#ffc000 [3204]" stroked="f" strokeweight="1pt">
                <v:stroke joinstyle="miter"/>
              </v:oval>
              <v:oval id="Oval 205" o:spid="_x0000_s1053" style="position:absolute;left:30640;top:24561;width:10040;height:100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" fillcolor="white [3212]" strokecolor="#ffc000 [3204]" strokeweight="2.25pt">
                <v:stroke joinstyle="miter"/>
                <v:textbox inset="0,,0">
                  <w:txbxContent>
                    <w:p w14:paraId="4CCD50F0" w14:textId="77777777" w:rsidR="00015568" w:rsidRPr="00BE27CD" w:rsidRDefault="00015568" w:rsidP="00D261BA"/>
                  </w:txbxContent>
                </v:textbox>
              </v:oval>
              <v:oval id="Oval 45" o:spid="_x0000_s1054" style="position:absolute;left:30672;top:24672;width:10008;height:100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" fillcolor="#1f08c8" stroked="f" strokeweight="1pt">
                <v:stroke joinstyle="miter"/>
                <v:textbox inset="0,,0">
                  <w:txbxContent>
                    <w:p w14:paraId="4E7ABF8A" w14:textId="03DDA558" w:rsidR="00015568" w:rsidRPr="00F538D6" w:rsidRDefault="00F538D6" w:rsidP="00472FAE">
                      <w:pPr>
                        <w:jc w:val="center"/>
                        <w:rPr>
                          <w:b/>
                          <w:color w:val="FFFFFF" w:themeColor="background1"/>
                          <w:sz w:val="20"/>
                        </w:rPr>
                      </w:pPr>
                      <w:r w:rsidRPr="00F538D6">
                        <w:rPr>
                          <w:b/>
                          <w:color w:val="FFFFFF" w:themeColor="background1"/>
                          <w:sz w:val="20"/>
                        </w:rPr>
                        <w:t>Issue 0</w:t>
                      </w:r>
                      <w:r w:rsidR="006F48C6">
                        <w:rPr>
                          <w:b/>
                          <w:color w:val="FFFFFF" w:themeColor="background1"/>
                          <w:sz w:val="20"/>
                        </w:rPr>
                        <w:t>4</w:t>
                      </w:r>
                      <w:r w:rsidRPr="00F538D6">
                        <w:rPr>
                          <w:b/>
                          <w:color w:val="FFFFFF" w:themeColor="background1"/>
                          <w:sz w:val="20"/>
                        </w:rPr>
                        <w:t>/</w:t>
                      </w:r>
                    </w:p>
                    <w:p w14:paraId="5612EAF9" w14:textId="62ACEB74" w:rsidR="00F538D6" w:rsidRPr="00F538D6" w:rsidRDefault="006F48C6" w:rsidP="00472FAE">
                      <w:pPr>
                        <w:jc w:val="center"/>
                        <w:rPr>
                          <w:b/>
                          <w:color w:val="FFFFFF" w:themeColor="background1"/>
                          <w:sz w:val="20"/>
                        </w:rPr>
                      </w:pPr>
                      <w:r>
                        <w:rPr>
                          <w:b/>
                          <w:color w:val="FFFFFF" w:themeColor="background1"/>
                          <w:sz w:val="20"/>
                        </w:rPr>
                        <w:t xml:space="preserve">Jan </w:t>
                      </w:r>
                      <w:r w:rsidR="00F538D6" w:rsidRPr="00F538D6">
                        <w:rPr>
                          <w:b/>
                          <w:color w:val="FFFFFF" w:themeColor="background1"/>
                          <w:sz w:val="20"/>
                        </w:rPr>
                        <w:t>202</w:t>
                      </w:r>
                      <w:r>
                        <w:rPr>
                          <w:b/>
                          <w:color w:val="FFFFFF" w:themeColor="background1"/>
                          <w:sz w:val="20"/>
                        </w:rPr>
                        <w:t>1</w:t>
                      </w:r>
                    </w:p>
                  </w:txbxContent>
                </v:textbox>
              </v:oval>
              <v:oval id="Oval 25" o:spid="_x0000_s1055" style="position:absolute;left:28843;top:31593;width:4405;height:43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" fillcolor="#ffc000 [3204]" stroked="f" strokeweight="1pt">
                <v:stroke joinstyle="miter"/>
              </v:oval>
              <v:oval id="Oval 210" o:spid="_x0000_s1056" style="position:absolute;left:9144;top:55518;width:4051;height:40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" fillcolor="#7030a0 [3206]" stroked="f" strokeweight="1pt">
                <v:stroke joinstyle="miter"/>
              </v:oval>
              <v:rect id="Rectangle 143" o:spid="_x0000_s1057" style="position:absolute;left:6285;top:120318;width:103047;height:25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" fillcolor="#ffc000 [3204]" stroked="f" strokeweight="1p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rrow: Pentagon 153" o:spid="_x0000_s1058" type="#_x0000_t15" style="position:absolute;left:5524;top:104371;width:21593;height:159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" adj="16957" fillcolor="#002b82 [3208]" stroked="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155" o:spid="_x0000_s1059" type="#_x0000_t75" alt="Head with Gears" style="position:absolute;left:14478;top:107620;width:8978;height:89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">
                <v:imagedata r:id="rId3" o:title="Head with Gears"/>
              </v:shape>
            </v:group>
          </w:pict>
        </mc:Fallback>
      </mc:AlternateContent>
    </w:r>
    <w:r>
      <w:rPr>
        <w:noProof/>
      </w:rPr>
      <mc:AlternateContent>
        <mc:Choice Requires="wps">
          <w:drawing>
            <wp:anchor distT="0" distB="0" distL="114300" distR="114300" simplePos="0" relativeHeight="251684864" behindDoc="0" locked="0" layoutInCell="1" allowOverlap="1" wp14:anchorId="51393370" wp14:editId="1A772A6E">
              <wp:simplePos x="0" y="0"/>
              <wp:positionH relativeFrom="column">
                <wp:posOffset>-3071746</wp:posOffset>
              </wp:positionH>
              <wp:positionV relativeFrom="paragraph">
                <wp:posOffset>-967563</wp:posOffset>
              </wp:positionV>
              <wp:extent cx="10303036" cy="255980"/>
              <wp:effectExtent l="0" t="0" r="0" b="0"/>
              <wp:wrapNone/>
              <wp:docPr id="96" name="Rectangle 96"/>
              <wp:cNvGraphicFramePr/>
              <a:graphic xmlns:a="http://schemas.openxmlformats.org/drawingml/2006/main">
                <a:graphicData uri="http://schemas.microsoft.com/office/word/2010/wordprocessingShape">
                  <wps:wsp>
                    <wps:cNvSpPr/>
                    <wps:spPr>
                      <a:xfrm>
                        <a:off x="0" y="0"/>
                        <a:ext cx="10303036" cy="25598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ex="http://schemas.microsoft.com/office/word/2018/wordml/cex">
          <w:pict>
            <v:rect w14:anchorId="0C85DDAA" id="Rectangle 96" o:spid="_x0000_s1026" style="position:absolute;margin-left:-241.85pt;margin-top:-76.2pt;width:811.25pt;height:20.15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" fillcolor="#ffc000 [3204]" stroked="f" strokeweight="1pt"/>
          </w:pict>
        </mc:Fallback>
      </mc:AlternateContent>
    </w:r>
    <w:r w:rsidR="00414285">
      <w:rPr>
        <w:noProof/>
      </w:rPr>
      <mc:AlternateContent>
        <mc:Choice Requires="wps">
          <w:drawing>
            <wp:anchor distT="0" distB="0" distL="114300" distR="114300" simplePos="0" relativeHeight="251674624" behindDoc="0" locked="0" layoutInCell="1" allowOverlap="1" wp14:anchorId="68A37029" wp14:editId="6112C98E">
              <wp:simplePos x="0" y="0"/>
              <wp:positionH relativeFrom="column">
                <wp:posOffset>-3070860</wp:posOffset>
              </wp:positionH>
              <wp:positionV relativeFrom="paragraph">
                <wp:posOffset>-971550</wp:posOffset>
              </wp:positionV>
              <wp:extent cx="1098883" cy="1098962"/>
              <wp:effectExtent l="0" t="0" r="0" b="0"/>
              <wp:wrapNone/>
              <wp:docPr id="30" name="Oval 30"/>
              <wp:cNvGraphicFramePr/>
              <a:graphic xmlns:a="http://schemas.openxmlformats.org/drawingml/2006/main">
                <a:graphicData uri="http://schemas.microsoft.com/office/word/2010/wordprocessingShape">
                  <wps:wsp>
                    <wps:cNvSpPr/>
                    <wps:spPr>
                      <a:xfrm>
                        <a:off x="0" y="0"/>
                        <a:ext cx="1098883" cy="1098962"/>
                      </a:xfrm>
                      <a:prstGeom prst="ellipse">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ex="http://schemas.microsoft.com/office/word/2018/wordml/cex">
          <w:pict>
            <v:oval w14:anchorId="6923C3A1" id="Oval 30" o:spid="_x0000_s1026" style="position:absolute;margin-left:-241.8pt;margin-top:-76.5pt;width:86.55pt;height:86.5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" fillcolor="#ffc000 [3204]" stroked="f" strokeweight="1pt">
              <v:stroke joinstyle="miter"/>
            </v:oval>
          </w:pict>
        </mc:Fallback>
      </mc:AlternateContent>
    </w:r>
    <w:r w:rsidR="00414285">
      <w:rPr>
        <w:noProof/>
      </w:rPr>
      <mc:AlternateContent>
        <mc:Choice Requires="wps">
          <w:drawing>
            <wp:anchor distT="0" distB="0" distL="114300" distR="114300" simplePos="0" relativeHeight="251666432" behindDoc="0" locked="0" layoutInCell="1" allowOverlap="1" wp14:anchorId="28CB45AC" wp14:editId="193C9F58">
              <wp:simplePos x="0" y="0"/>
              <wp:positionH relativeFrom="column">
                <wp:posOffset>3472815</wp:posOffset>
              </wp:positionH>
              <wp:positionV relativeFrom="paragraph">
                <wp:posOffset>-314325</wp:posOffset>
              </wp:positionV>
              <wp:extent cx="4752975" cy="1628775"/>
              <wp:effectExtent l="0" t="0" r="28575" b="28575"/>
              <wp:wrapNone/>
              <wp:docPr id="13" name="Rectangle: Diagonal Corners Rounded 13"/>
              <wp:cNvGraphicFramePr/>
              <a:graphic xmlns:a="http://schemas.openxmlformats.org/drawingml/2006/main">
                <a:graphicData uri="http://schemas.microsoft.com/office/word/2010/wordprocessingShape">
                  <wps:wsp>
                    <wps:cNvSpPr/>
                    <wps:spPr>
                      <a:xfrm>
                        <a:off x="0" y="0"/>
                        <a:ext cx="4752975" cy="1628775"/>
                      </a:xfrm>
                      <a:prstGeom prst="round2DiagRect">
                        <a:avLst/>
                      </a:prstGeom>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72BFB4FD" id="Rectangle: Diagonal Corners Rounded 13" o:spid="_x0000_s1026" style="position:absolute;margin-left:273.45pt;margin-top:-24.75pt;width:374.25pt;height:128.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752975,1628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" path="m271468,l4752975,r,l4752975,1357307v,149928,-121540,271468,-271468,271468l,1628775r,l,271468c,121540,121540,,271468,xe" fillcolor="#ffc000 [3204]" strokecolor="#ffc000" strokeweight="1pt">
              <v:stroke joinstyle="miter"/>
              <v:path arrowok="t" o:connecttype="custom" o:connectlocs="271468,0;4752975,0;4752975,0;4752975,1357307;4481507,1628775;0,1628775;0,1628775;0,271468;271468,0" o:connectangles="0,0,0,0,0,0,0,0,0"/>
            </v:shape>
          </w:pict>
        </mc:Fallback>
      </mc:AlternateContent>
    </w:r>
    <w:r w:rsidR="00F538D6">
      <w:rPr>
        <w:noProof/>
      </w:rPr>
      <mc:AlternateContent>
        <mc:Choice Requires="wps">
          <w:drawing>
            <wp:anchor distT="0" distB="0" distL="114300" distR="114300" simplePos="0" relativeHeight="251672576" behindDoc="0" locked="0" layoutInCell="1" allowOverlap="1" wp14:anchorId="45B9ADDD" wp14:editId="7F4FC847">
              <wp:simplePos x="0" y="0"/>
              <wp:positionH relativeFrom="column">
                <wp:posOffset>-1070610</wp:posOffset>
              </wp:positionH>
              <wp:positionV relativeFrom="paragraph">
                <wp:posOffset>-790575</wp:posOffset>
              </wp:positionV>
              <wp:extent cx="440502" cy="435263"/>
              <wp:effectExtent l="0" t="0" r="0" b="0"/>
              <wp:wrapNone/>
              <wp:docPr id="19" name="Oval 19"/>
              <wp:cNvGraphicFramePr/>
              <a:graphic xmlns:a="http://schemas.openxmlformats.org/drawingml/2006/main">
                <a:graphicData uri="http://schemas.microsoft.com/office/word/2010/wordprocessingShape">
                  <wps:wsp>
                    <wps:cNvSpPr/>
                    <wps:spPr>
                      <a:xfrm rot="21439838">
                        <a:off x="0" y="0"/>
                        <a:ext cx="440502" cy="435263"/>
                      </a:xfrm>
                      <a:prstGeom prst="ellipse">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ex="http://schemas.microsoft.com/office/word/2018/wordml/cex">
          <w:pict>
            <v:oval w14:anchorId="4AC1CDC4" id="Oval 19" o:spid="_x0000_s1026" style="position:absolute;margin-left:-84.3pt;margin-top:-62.25pt;width:34.7pt;height:34.25pt;rotation:-174940fd;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" fillcolor="#ffc000 [3204]" stroked="f" strokeweight="1pt">
              <v:stroke joinstyle="miter"/>
            </v:oval>
          </w:pict>
        </mc:Fallback>
      </mc:AlternateContent>
    </w:r>
    <w:r w:rsidR="00F538D6">
      <w:rPr>
        <w:noProof/>
      </w:rPr>
      <mc:AlternateContent>
        <mc:Choice Requires="wps">
          <w:drawing>
            <wp:anchor distT="0" distB="0" distL="114300" distR="114300" simplePos="0" relativeHeight="251670528" behindDoc="0" locked="0" layoutInCell="1" allowOverlap="1" wp14:anchorId="32C3598F" wp14:editId="0B4F8FE7">
              <wp:simplePos x="0" y="0"/>
              <wp:positionH relativeFrom="column">
                <wp:posOffset>-1223010</wp:posOffset>
              </wp:positionH>
              <wp:positionV relativeFrom="paragraph">
                <wp:posOffset>-942975</wp:posOffset>
              </wp:positionV>
              <wp:extent cx="440502" cy="435263"/>
              <wp:effectExtent l="0" t="0" r="0" b="0"/>
              <wp:wrapNone/>
              <wp:docPr id="15" name="Oval 15"/>
              <wp:cNvGraphicFramePr/>
              <a:graphic xmlns:a="http://schemas.openxmlformats.org/drawingml/2006/main">
                <a:graphicData uri="http://schemas.microsoft.com/office/word/2010/wordprocessingShape">
                  <wps:wsp>
                    <wps:cNvSpPr/>
                    <wps:spPr>
                      <a:xfrm rot="21439838">
                        <a:off x="0" y="0"/>
                        <a:ext cx="440502" cy="435263"/>
                      </a:xfrm>
                      <a:prstGeom prst="ellipse">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ex="http://schemas.microsoft.com/office/word/2018/wordml/cex">
          <w:pict>
            <v:oval w14:anchorId="7D92B5CE" id="Oval 15" o:spid="_x0000_s1026" style="position:absolute;margin-left:-96.3pt;margin-top:-74.25pt;width:34.7pt;height:34.25pt;rotation:-174940fd;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" fillcolor="#ffc000 [3204]" stroked="f" strokeweight="1pt">
              <v:stroke joinstyle="miter"/>
            </v:oval>
          </w:pict>
        </mc:Fallback>
      </mc:AlternateContent>
    </w:r>
    <w:r w:rsidR="009A1FAD">
      <w:rPr>
        <w:noProof/>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AA8544" w14:textId="77777777" w:rsidR="001563BE" w:rsidRDefault="004453AC" w:rsidP="00D261BA">
    <w:pPr>
      <w:pStyle w:val="Header"/>
    </w:pPr>
    <w:r>
      <w:rPr>
        <w:noProof/>
      </w:rPr>
      <mc:AlternateContent>
        <mc:Choice Requires="wps">
          <w:drawing>
            <wp:anchor distT="0" distB="0" distL="114300" distR="114300" simplePos="0" relativeHeight="251676672" behindDoc="0" locked="0" layoutInCell="1" allowOverlap="1" wp14:anchorId="29523134" wp14:editId="51366A3C">
              <wp:simplePos x="0" y="0"/>
              <wp:positionH relativeFrom="column">
                <wp:posOffset>4740340</wp:posOffset>
              </wp:positionH>
              <wp:positionV relativeFrom="paragraph">
                <wp:posOffset>-3031807</wp:posOffset>
              </wp:positionV>
              <wp:extent cx="1526385" cy="7614136"/>
              <wp:effectExtent l="0" t="681672" r="0" b="1411923"/>
              <wp:wrapNone/>
              <wp:docPr id="61" name="Freeform: Shape 21"/>
              <wp:cNvGraphicFramePr/>
              <a:graphic xmlns:a="http://schemas.openxmlformats.org/drawingml/2006/main">
                <a:graphicData uri="http://schemas.microsoft.com/office/word/2010/wordprocessingShape">
                  <wps:wsp>
                    <wps:cNvSpPr/>
                    <wps:spPr>
                      <a:xfrm rot="18057144">
                        <a:off x="0" y="0"/>
                        <a:ext cx="1526385" cy="7614136"/>
                      </a:xfrm>
                      <a:custGeom>
                        <a:avLst/>
                        <a:gdLst>
                          <a:gd name="connsiteX0" fmla="*/ 891715 w 914401"/>
                          <a:gd name="connsiteY0" fmla="*/ 1676399 h 4722621"/>
                          <a:gd name="connsiteX1" fmla="*/ 914401 w 914401"/>
                          <a:gd name="connsiteY1" fmla="*/ 1676400 h 4722621"/>
                          <a:gd name="connsiteX2" fmla="*/ 914400 w 914401"/>
                          <a:gd name="connsiteY2" fmla="*/ 4722621 h 4722621"/>
                          <a:gd name="connsiteX3" fmla="*/ 891715 w 914401"/>
                          <a:gd name="connsiteY3" fmla="*/ 4709524 h 4722621"/>
                          <a:gd name="connsiteX4" fmla="*/ 817405 w 914401"/>
                          <a:gd name="connsiteY4" fmla="*/ 1523999 h 4722621"/>
                          <a:gd name="connsiteX5" fmla="*/ 840090 w 914401"/>
                          <a:gd name="connsiteY5" fmla="*/ 1523999 h 4722621"/>
                          <a:gd name="connsiteX6" fmla="*/ 840090 w 914401"/>
                          <a:gd name="connsiteY6" fmla="*/ 4679718 h 4722621"/>
                          <a:gd name="connsiteX7" fmla="*/ 817405 w 914401"/>
                          <a:gd name="connsiteY7" fmla="*/ 4666621 h 4722621"/>
                          <a:gd name="connsiteX8" fmla="*/ 743095 w 914401"/>
                          <a:gd name="connsiteY8" fmla="*/ 1371600 h 4722621"/>
                          <a:gd name="connsiteX9" fmla="*/ 765780 w 914401"/>
                          <a:gd name="connsiteY9" fmla="*/ 1371600 h 4722621"/>
                          <a:gd name="connsiteX10" fmla="*/ 765780 w 914401"/>
                          <a:gd name="connsiteY10" fmla="*/ 4636815 h 4722621"/>
                          <a:gd name="connsiteX11" fmla="*/ 743095 w 914401"/>
                          <a:gd name="connsiteY11" fmla="*/ 4623718 h 4722621"/>
                          <a:gd name="connsiteX12" fmla="*/ 668785 w 914401"/>
                          <a:gd name="connsiteY12" fmla="*/ 1219199 h 4722621"/>
                          <a:gd name="connsiteX13" fmla="*/ 691471 w 914401"/>
                          <a:gd name="connsiteY13" fmla="*/ 1219199 h 4722621"/>
                          <a:gd name="connsiteX14" fmla="*/ 691471 w 914401"/>
                          <a:gd name="connsiteY14" fmla="*/ 4593912 h 4722621"/>
                          <a:gd name="connsiteX15" fmla="*/ 668786 w 914401"/>
                          <a:gd name="connsiteY15" fmla="*/ 4580815 h 4722621"/>
                          <a:gd name="connsiteX16" fmla="*/ 594476 w 914401"/>
                          <a:gd name="connsiteY16" fmla="*/ 1066800 h 4722621"/>
                          <a:gd name="connsiteX17" fmla="*/ 617161 w 914401"/>
                          <a:gd name="connsiteY17" fmla="*/ 1066800 h 4722621"/>
                          <a:gd name="connsiteX18" fmla="*/ 617161 w 914401"/>
                          <a:gd name="connsiteY18" fmla="*/ 4551010 h 4722621"/>
                          <a:gd name="connsiteX19" fmla="*/ 594476 w 914401"/>
                          <a:gd name="connsiteY19" fmla="*/ 4537912 h 4722621"/>
                          <a:gd name="connsiteX20" fmla="*/ 520167 w 914401"/>
                          <a:gd name="connsiteY20" fmla="*/ 914400 h 4722621"/>
                          <a:gd name="connsiteX21" fmla="*/ 542852 w 914401"/>
                          <a:gd name="connsiteY21" fmla="*/ 914400 h 4722621"/>
                          <a:gd name="connsiteX22" fmla="*/ 542852 w 914401"/>
                          <a:gd name="connsiteY22" fmla="*/ 4508107 h 4722621"/>
                          <a:gd name="connsiteX23" fmla="*/ 520168 w 914401"/>
                          <a:gd name="connsiteY23" fmla="*/ 4495010 h 4722621"/>
                          <a:gd name="connsiteX24" fmla="*/ 445858 w 914401"/>
                          <a:gd name="connsiteY24" fmla="*/ 761999 h 4722621"/>
                          <a:gd name="connsiteX25" fmla="*/ 468543 w 914401"/>
                          <a:gd name="connsiteY25" fmla="*/ 761999 h 4722621"/>
                          <a:gd name="connsiteX26" fmla="*/ 468543 w 914401"/>
                          <a:gd name="connsiteY26" fmla="*/ 4465205 h 4722621"/>
                          <a:gd name="connsiteX27" fmla="*/ 445858 w 914401"/>
                          <a:gd name="connsiteY27" fmla="*/ 4452108 h 4722621"/>
                          <a:gd name="connsiteX28" fmla="*/ 371548 w 914401"/>
                          <a:gd name="connsiteY28" fmla="*/ 609600 h 4722621"/>
                          <a:gd name="connsiteX29" fmla="*/ 394233 w 914401"/>
                          <a:gd name="connsiteY29" fmla="*/ 609600 h 4722621"/>
                          <a:gd name="connsiteX30" fmla="*/ 394233 w 914401"/>
                          <a:gd name="connsiteY30" fmla="*/ 4422302 h 4722621"/>
                          <a:gd name="connsiteX31" fmla="*/ 371548 w 914401"/>
                          <a:gd name="connsiteY31" fmla="*/ 4409205 h 4722621"/>
                          <a:gd name="connsiteX32" fmla="*/ 297239 w 914401"/>
                          <a:gd name="connsiteY32" fmla="*/ 457200 h 4722621"/>
                          <a:gd name="connsiteX33" fmla="*/ 319924 w 914401"/>
                          <a:gd name="connsiteY33" fmla="*/ 457200 h 4722621"/>
                          <a:gd name="connsiteX34" fmla="*/ 319924 w 914401"/>
                          <a:gd name="connsiteY34" fmla="*/ 4379400 h 4722621"/>
                          <a:gd name="connsiteX35" fmla="*/ 297239 w 914401"/>
                          <a:gd name="connsiteY35" fmla="*/ 4366302 h 4722621"/>
                          <a:gd name="connsiteX36" fmla="*/ 222929 w 914401"/>
                          <a:gd name="connsiteY36" fmla="*/ 304800 h 4722621"/>
                          <a:gd name="connsiteX37" fmla="*/ 245614 w 914401"/>
                          <a:gd name="connsiteY37" fmla="*/ 304800 h 4722621"/>
                          <a:gd name="connsiteX38" fmla="*/ 245614 w 914401"/>
                          <a:gd name="connsiteY38" fmla="*/ 4336497 h 4722621"/>
                          <a:gd name="connsiteX39" fmla="*/ 222929 w 914401"/>
                          <a:gd name="connsiteY39" fmla="*/ 4323400 h 4722621"/>
                          <a:gd name="connsiteX40" fmla="*/ 148620 w 914401"/>
                          <a:gd name="connsiteY40" fmla="*/ 152399 h 4722621"/>
                          <a:gd name="connsiteX41" fmla="*/ 171305 w 914401"/>
                          <a:gd name="connsiteY41" fmla="*/ 152399 h 4722621"/>
                          <a:gd name="connsiteX42" fmla="*/ 171305 w 914401"/>
                          <a:gd name="connsiteY42" fmla="*/ 4293594 h 4722621"/>
                          <a:gd name="connsiteX43" fmla="*/ 148620 w 914401"/>
                          <a:gd name="connsiteY43" fmla="*/ 4280497 h 4722621"/>
                          <a:gd name="connsiteX44" fmla="*/ 74310 w 914401"/>
                          <a:gd name="connsiteY44" fmla="*/ 0 h 4722621"/>
                          <a:gd name="connsiteX45" fmla="*/ 96995 w 914401"/>
                          <a:gd name="connsiteY45" fmla="*/ 0 h 4722621"/>
                          <a:gd name="connsiteX46" fmla="*/ 96995 w 914401"/>
                          <a:gd name="connsiteY46" fmla="*/ 4250692 h 4722621"/>
                          <a:gd name="connsiteX47" fmla="*/ 74310 w 914401"/>
                          <a:gd name="connsiteY47" fmla="*/ 4237594 h 4722621"/>
                          <a:gd name="connsiteX48" fmla="*/ 0 w 914401"/>
                          <a:gd name="connsiteY48" fmla="*/ 0 h 4722621"/>
                          <a:gd name="connsiteX49" fmla="*/ 22685 w 914401"/>
                          <a:gd name="connsiteY49" fmla="*/ 0 h 4722621"/>
                          <a:gd name="connsiteX50" fmla="*/ 22685 w 914401"/>
                          <a:gd name="connsiteY50" fmla="*/ 4207789 h 4722621"/>
                          <a:gd name="connsiteX51" fmla="*/ 0 w 914401"/>
                          <a:gd name="connsiteY51" fmla="*/ 4194691 h 472262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Lst>
                        <a:rect l="l" t="t" r="r" b="b"/>
                        <a:pathLst>
                          <a:path w="914401" h="4722621">
                            <a:moveTo>
                              <a:pt x="891715" y="1676399"/>
                            </a:moveTo>
                            <a:lnTo>
                              <a:pt x="914401" y="1676400"/>
                            </a:lnTo>
                            <a:lnTo>
                              <a:pt x="914400" y="4722621"/>
                            </a:lnTo>
                            <a:lnTo>
                              <a:pt x="891715" y="4709524"/>
                            </a:lnTo>
                            <a:close/>
                            <a:moveTo>
                              <a:pt x="817405" y="1523999"/>
                            </a:moveTo>
                            <a:lnTo>
                              <a:pt x="840090" y="1523999"/>
                            </a:lnTo>
                            <a:lnTo>
                              <a:pt x="840090" y="4679718"/>
                            </a:lnTo>
                            <a:lnTo>
                              <a:pt x="817405" y="4666621"/>
                            </a:lnTo>
                            <a:close/>
                            <a:moveTo>
                              <a:pt x="743095" y="1371600"/>
                            </a:moveTo>
                            <a:lnTo>
                              <a:pt x="765780" y="1371600"/>
                            </a:lnTo>
                            <a:lnTo>
                              <a:pt x="765780" y="4636815"/>
                            </a:lnTo>
                            <a:lnTo>
                              <a:pt x="743095" y="4623718"/>
                            </a:lnTo>
                            <a:close/>
                            <a:moveTo>
                              <a:pt x="668785" y="1219199"/>
                            </a:moveTo>
                            <a:lnTo>
                              <a:pt x="691471" y="1219199"/>
                            </a:lnTo>
                            <a:lnTo>
                              <a:pt x="691471" y="4593912"/>
                            </a:lnTo>
                            <a:lnTo>
                              <a:pt x="668786" y="4580815"/>
                            </a:lnTo>
                            <a:close/>
                            <a:moveTo>
                              <a:pt x="594476" y="1066800"/>
                            </a:moveTo>
                            <a:lnTo>
                              <a:pt x="617161" y="1066800"/>
                            </a:lnTo>
                            <a:lnTo>
                              <a:pt x="617161" y="4551010"/>
                            </a:lnTo>
                            <a:lnTo>
                              <a:pt x="594476" y="4537912"/>
                            </a:lnTo>
                            <a:close/>
                            <a:moveTo>
                              <a:pt x="520167" y="914400"/>
                            </a:moveTo>
                            <a:lnTo>
                              <a:pt x="542852" y="914400"/>
                            </a:lnTo>
                            <a:lnTo>
                              <a:pt x="542852" y="4508107"/>
                            </a:lnTo>
                            <a:lnTo>
                              <a:pt x="520168" y="4495010"/>
                            </a:lnTo>
                            <a:close/>
                            <a:moveTo>
                              <a:pt x="445858" y="761999"/>
                            </a:moveTo>
                            <a:lnTo>
                              <a:pt x="468543" y="761999"/>
                            </a:lnTo>
                            <a:lnTo>
                              <a:pt x="468543" y="4465205"/>
                            </a:lnTo>
                            <a:lnTo>
                              <a:pt x="445858" y="4452108"/>
                            </a:lnTo>
                            <a:close/>
                            <a:moveTo>
                              <a:pt x="371548" y="609600"/>
                            </a:moveTo>
                            <a:lnTo>
                              <a:pt x="394233" y="609600"/>
                            </a:lnTo>
                            <a:lnTo>
                              <a:pt x="394233" y="4422302"/>
                            </a:lnTo>
                            <a:lnTo>
                              <a:pt x="371548" y="4409205"/>
                            </a:lnTo>
                            <a:close/>
                            <a:moveTo>
                              <a:pt x="297239" y="457200"/>
                            </a:moveTo>
                            <a:lnTo>
                              <a:pt x="319924" y="457200"/>
                            </a:lnTo>
                            <a:lnTo>
                              <a:pt x="319924" y="4379400"/>
                            </a:lnTo>
                            <a:lnTo>
                              <a:pt x="297239" y="4366302"/>
                            </a:lnTo>
                            <a:close/>
                            <a:moveTo>
                              <a:pt x="222929" y="304800"/>
                            </a:moveTo>
                            <a:lnTo>
                              <a:pt x="245614" y="304800"/>
                            </a:lnTo>
                            <a:lnTo>
                              <a:pt x="245614" y="4336497"/>
                            </a:lnTo>
                            <a:lnTo>
                              <a:pt x="222929" y="4323400"/>
                            </a:lnTo>
                            <a:close/>
                            <a:moveTo>
                              <a:pt x="148620" y="152399"/>
                            </a:moveTo>
                            <a:lnTo>
                              <a:pt x="171305" y="152399"/>
                            </a:lnTo>
                            <a:lnTo>
                              <a:pt x="171305" y="4293594"/>
                            </a:lnTo>
                            <a:lnTo>
                              <a:pt x="148620" y="4280497"/>
                            </a:lnTo>
                            <a:close/>
                            <a:moveTo>
                              <a:pt x="74310" y="0"/>
                            </a:moveTo>
                            <a:lnTo>
                              <a:pt x="96995" y="0"/>
                            </a:lnTo>
                            <a:lnTo>
                              <a:pt x="96995" y="4250692"/>
                            </a:lnTo>
                            <a:lnTo>
                              <a:pt x="74310" y="4237594"/>
                            </a:lnTo>
                            <a:close/>
                            <a:moveTo>
                              <a:pt x="0" y="0"/>
                            </a:moveTo>
                            <a:lnTo>
                              <a:pt x="22685" y="0"/>
                            </a:lnTo>
                            <a:lnTo>
                              <a:pt x="22685" y="4207789"/>
                            </a:lnTo>
                            <a:lnTo>
                              <a:pt x="0" y="4194691"/>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http://schemas.microsoft.com/office/word/2018/wordml" xmlns:w16cex="http://schemas.microsoft.com/office/word/2018/wordml/cex">
          <w:pict>
            <v:shape w14:anchorId="19F97D6B" id="Freeform: Shape 21" o:spid="_x0000_s1026" style="position:absolute;margin-left:373.25pt;margin-top:-238.7pt;width:120.2pt;height:599.55pt;rotation:-3869744fd;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914401,47226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" path="m891715,1676399r22686,1l914400,4722621r-22685,-13097l891715,1676399xm817405,1523999r22685,l840090,4679718r-22685,-13097l817405,1523999xm743095,1371600r22685,l765780,4636815r-22685,-13097l743095,1371600xm668785,1219199r22686,l691471,4593912r-22685,-13097l668785,1219199xm594476,1066800r22685,l617161,4551010r-22685,-13098l594476,1066800xm520167,914400r22685,l542852,4508107r-22684,-13097l520167,914400xm445858,761999r22685,l468543,4465205r-22685,-13097l445858,761999xm371548,609600r22685,l394233,4422302r-22685,-13097l371548,609600xm297239,457200r22685,l319924,4379400r-22685,-13098l297239,457200xm222929,304800r22685,l245614,4336497r-22685,-13097l222929,304800xm148620,152399r22685,l171305,4293594r-22685,-13097l148620,152399xm74310,l96995,r,4250692l74310,4237594,74310,xm,l22685,r,4207789l,4194691,,xe" fillcolor="#ffc000 [3204]" stroked="f" strokeweight="1pt">
              <v:stroke joinstyle="miter"/>
              <v:path arrowok="t" o:connecttype="custom" o:connectlocs="1488516,2702806;1526385,2702808;1526383,7614136;1488516,7593020;1364472,2457097;1402340,2457097;1402340,7544965;1364472,7523849;1240429,2211388;1278296,2211388;1278296,7475794;1240429,7454678;1116385,1965677;1154254,1965677;1154254,7406622;1116386,7385507;992343,1719969;1030210,1719969;1030210,7337453;992343,7316335;868301,1474259;906168,1474259;906168,7268282;868302,7247166;744259,1228547;782126,1228547;782126,7199112;744259,7177996;620215,982839;658083,982839;658083,7129941;620215,7108825;496173,737129;534041,737129;534041,7060771;496173,7039654;372129,491420;409997,491420;409997,6991600;372129,6970484;248087,245708;285955,245708;285955,6922429;248087,6901313;124044,0;161911,0;161911,6853259;124044,6832142;0,0;37867,0;37867,6784088;0,6762971" o:connectangles="0,0,0,0,0,0,0,0,0,0,0,0,0,0,0,0,0,0,0,0,0,0,0,0,0,0,0,0,0,0,0,0,0,0,0,0,0,0,0,0,0,0,0,0,0,0,0,0,0,0,0,0"/>
            </v:shape>
          </w:pict>
        </mc:Fallback>
      </mc:AlternateContent>
    </w:r>
    <w:r w:rsidR="00B462D9">
      <w:rPr>
        <w:noProof/>
      </w:rPr>
      <mc:AlternateContent>
        <mc:Choice Requires="wps">
          <w:drawing>
            <wp:anchor distT="0" distB="0" distL="114300" distR="114300" simplePos="0" relativeHeight="251678720" behindDoc="0" locked="0" layoutInCell="1" allowOverlap="1" wp14:anchorId="2F96718A" wp14:editId="398E8AA2">
              <wp:simplePos x="0" y="0"/>
              <wp:positionH relativeFrom="column">
                <wp:posOffset>-882909</wp:posOffset>
              </wp:positionH>
              <wp:positionV relativeFrom="paragraph">
                <wp:posOffset>4537245</wp:posOffset>
              </wp:positionV>
              <wp:extent cx="1526385" cy="7614136"/>
              <wp:effectExtent l="0" t="681672" r="0" b="1411923"/>
              <wp:wrapNone/>
              <wp:docPr id="81" name="Freeform: Shape 21"/>
              <wp:cNvGraphicFramePr/>
              <a:graphic xmlns:a="http://schemas.openxmlformats.org/drawingml/2006/main">
                <a:graphicData uri="http://schemas.microsoft.com/office/word/2010/wordprocessingShape">
                  <wps:wsp>
                    <wps:cNvSpPr/>
                    <wps:spPr>
                      <a:xfrm rot="18057144">
                        <a:off x="0" y="0"/>
                        <a:ext cx="1526385" cy="7614136"/>
                      </a:xfrm>
                      <a:custGeom>
                        <a:avLst/>
                        <a:gdLst>
                          <a:gd name="connsiteX0" fmla="*/ 891715 w 914401"/>
                          <a:gd name="connsiteY0" fmla="*/ 1676399 h 4722621"/>
                          <a:gd name="connsiteX1" fmla="*/ 914401 w 914401"/>
                          <a:gd name="connsiteY1" fmla="*/ 1676400 h 4722621"/>
                          <a:gd name="connsiteX2" fmla="*/ 914400 w 914401"/>
                          <a:gd name="connsiteY2" fmla="*/ 4722621 h 4722621"/>
                          <a:gd name="connsiteX3" fmla="*/ 891715 w 914401"/>
                          <a:gd name="connsiteY3" fmla="*/ 4709524 h 4722621"/>
                          <a:gd name="connsiteX4" fmla="*/ 817405 w 914401"/>
                          <a:gd name="connsiteY4" fmla="*/ 1523999 h 4722621"/>
                          <a:gd name="connsiteX5" fmla="*/ 840090 w 914401"/>
                          <a:gd name="connsiteY5" fmla="*/ 1523999 h 4722621"/>
                          <a:gd name="connsiteX6" fmla="*/ 840090 w 914401"/>
                          <a:gd name="connsiteY6" fmla="*/ 4679718 h 4722621"/>
                          <a:gd name="connsiteX7" fmla="*/ 817405 w 914401"/>
                          <a:gd name="connsiteY7" fmla="*/ 4666621 h 4722621"/>
                          <a:gd name="connsiteX8" fmla="*/ 743095 w 914401"/>
                          <a:gd name="connsiteY8" fmla="*/ 1371600 h 4722621"/>
                          <a:gd name="connsiteX9" fmla="*/ 765780 w 914401"/>
                          <a:gd name="connsiteY9" fmla="*/ 1371600 h 4722621"/>
                          <a:gd name="connsiteX10" fmla="*/ 765780 w 914401"/>
                          <a:gd name="connsiteY10" fmla="*/ 4636815 h 4722621"/>
                          <a:gd name="connsiteX11" fmla="*/ 743095 w 914401"/>
                          <a:gd name="connsiteY11" fmla="*/ 4623718 h 4722621"/>
                          <a:gd name="connsiteX12" fmla="*/ 668785 w 914401"/>
                          <a:gd name="connsiteY12" fmla="*/ 1219199 h 4722621"/>
                          <a:gd name="connsiteX13" fmla="*/ 691471 w 914401"/>
                          <a:gd name="connsiteY13" fmla="*/ 1219199 h 4722621"/>
                          <a:gd name="connsiteX14" fmla="*/ 691471 w 914401"/>
                          <a:gd name="connsiteY14" fmla="*/ 4593912 h 4722621"/>
                          <a:gd name="connsiteX15" fmla="*/ 668786 w 914401"/>
                          <a:gd name="connsiteY15" fmla="*/ 4580815 h 4722621"/>
                          <a:gd name="connsiteX16" fmla="*/ 594476 w 914401"/>
                          <a:gd name="connsiteY16" fmla="*/ 1066800 h 4722621"/>
                          <a:gd name="connsiteX17" fmla="*/ 617161 w 914401"/>
                          <a:gd name="connsiteY17" fmla="*/ 1066800 h 4722621"/>
                          <a:gd name="connsiteX18" fmla="*/ 617161 w 914401"/>
                          <a:gd name="connsiteY18" fmla="*/ 4551010 h 4722621"/>
                          <a:gd name="connsiteX19" fmla="*/ 594476 w 914401"/>
                          <a:gd name="connsiteY19" fmla="*/ 4537912 h 4722621"/>
                          <a:gd name="connsiteX20" fmla="*/ 520167 w 914401"/>
                          <a:gd name="connsiteY20" fmla="*/ 914400 h 4722621"/>
                          <a:gd name="connsiteX21" fmla="*/ 542852 w 914401"/>
                          <a:gd name="connsiteY21" fmla="*/ 914400 h 4722621"/>
                          <a:gd name="connsiteX22" fmla="*/ 542852 w 914401"/>
                          <a:gd name="connsiteY22" fmla="*/ 4508107 h 4722621"/>
                          <a:gd name="connsiteX23" fmla="*/ 520168 w 914401"/>
                          <a:gd name="connsiteY23" fmla="*/ 4495010 h 4722621"/>
                          <a:gd name="connsiteX24" fmla="*/ 445858 w 914401"/>
                          <a:gd name="connsiteY24" fmla="*/ 761999 h 4722621"/>
                          <a:gd name="connsiteX25" fmla="*/ 468543 w 914401"/>
                          <a:gd name="connsiteY25" fmla="*/ 761999 h 4722621"/>
                          <a:gd name="connsiteX26" fmla="*/ 468543 w 914401"/>
                          <a:gd name="connsiteY26" fmla="*/ 4465205 h 4722621"/>
                          <a:gd name="connsiteX27" fmla="*/ 445858 w 914401"/>
                          <a:gd name="connsiteY27" fmla="*/ 4452108 h 4722621"/>
                          <a:gd name="connsiteX28" fmla="*/ 371548 w 914401"/>
                          <a:gd name="connsiteY28" fmla="*/ 609600 h 4722621"/>
                          <a:gd name="connsiteX29" fmla="*/ 394233 w 914401"/>
                          <a:gd name="connsiteY29" fmla="*/ 609600 h 4722621"/>
                          <a:gd name="connsiteX30" fmla="*/ 394233 w 914401"/>
                          <a:gd name="connsiteY30" fmla="*/ 4422302 h 4722621"/>
                          <a:gd name="connsiteX31" fmla="*/ 371548 w 914401"/>
                          <a:gd name="connsiteY31" fmla="*/ 4409205 h 4722621"/>
                          <a:gd name="connsiteX32" fmla="*/ 297239 w 914401"/>
                          <a:gd name="connsiteY32" fmla="*/ 457200 h 4722621"/>
                          <a:gd name="connsiteX33" fmla="*/ 319924 w 914401"/>
                          <a:gd name="connsiteY33" fmla="*/ 457200 h 4722621"/>
                          <a:gd name="connsiteX34" fmla="*/ 319924 w 914401"/>
                          <a:gd name="connsiteY34" fmla="*/ 4379400 h 4722621"/>
                          <a:gd name="connsiteX35" fmla="*/ 297239 w 914401"/>
                          <a:gd name="connsiteY35" fmla="*/ 4366302 h 4722621"/>
                          <a:gd name="connsiteX36" fmla="*/ 222929 w 914401"/>
                          <a:gd name="connsiteY36" fmla="*/ 304800 h 4722621"/>
                          <a:gd name="connsiteX37" fmla="*/ 245614 w 914401"/>
                          <a:gd name="connsiteY37" fmla="*/ 304800 h 4722621"/>
                          <a:gd name="connsiteX38" fmla="*/ 245614 w 914401"/>
                          <a:gd name="connsiteY38" fmla="*/ 4336497 h 4722621"/>
                          <a:gd name="connsiteX39" fmla="*/ 222929 w 914401"/>
                          <a:gd name="connsiteY39" fmla="*/ 4323400 h 4722621"/>
                          <a:gd name="connsiteX40" fmla="*/ 148620 w 914401"/>
                          <a:gd name="connsiteY40" fmla="*/ 152399 h 4722621"/>
                          <a:gd name="connsiteX41" fmla="*/ 171305 w 914401"/>
                          <a:gd name="connsiteY41" fmla="*/ 152399 h 4722621"/>
                          <a:gd name="connsiteX42" fmla="*/ 171305 w 914401"/>
                          <a:gd name="connsiteY42" fmla="*/ 4293594 h 4722621"/>
                          <a:gd name="connsiteX43" fmla="*/ 148620 w 914401"/>
                          <a:gd name="connsiteY43" fmla="*/ 4280497 h 4722621"/>
                          <a:gd name="connsiteX44" fmla="*/ 74310 w 914401"/>
                          <a:gd name="connsiteY44" fmla="*/ 0 h 4722621"/>
                          <a:gd name="connsiteX45" fmla="*/ 96995 w 914401"/>
                          <a:gd name="connsiteY45" fmla="*/ 0 h 4722621"/>
                          <a:gd name="connsiteX46" fmla="*/ 96995 w 914401"/>
                          <a:gd name="connsiteY46" fmla="*/ 4250692 h 4722621"/>
                          <a:gd name="connsiteX47" fmla="*/ 74310 w 914401"/>
                          <a:gd name="connsiteY47" fmla="*/ 4237594 h 4722621"/>
                          <a:gd name="connsiteX48" fmla="*/ 0 w 914401"/>
                          <a:gd name="connsiteY48" fmla="*/ 0 h 4722621"/>
                          <a:gd name="connsiteX49" fmla="*/ 22685 w 914401"/>
                          <a:gd name="connsiteY49" fmla="*/ 0 h 4722621"/>
                          <a:gd name="connsiteX50" fmla="*/ 22685 w 914401"/>
                          <a:gd name="connsiteY50" fmla="*/ 4207789 h 4722621"/>
                          <a:gd name="connsiteX51" fmla="*/ 0 w 914401"/>
                          <a:gd name="connsiteY51" fmla="*/ 4194691 h 472262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Lst>
                        <a:rect l="l" t="t" r="r" b="b"/>
                        <a:pathLst>
                          <a:path w="914401" h="4722621">
                            <a:moveTo>
                              <a:pt x="891715" y="1676399"/>
                            </a:moveTo>
                            <a:lnTo>
                              <a:pt x="914401" y="1676400"/>
                            </a:lnTo>
                            <a:lnTo>
                              <a:pt x="914400" y="4722621"/>
                            </a:lnTo>
                            <a:lnTo>
                              <a:pt x="891715" y="4709524"/>
                            </a:lnTo>
                            <a:close/>
                            <a:moveTo>
                              <a:pt x="817405" y="1523999"/>
                            </a:moveTo>
                            <a:lnTo>
                              <a:pt x="840090" y="1523999"/>
                            </a:lnTo>
                            <a:lnTo>
                              <a:pt x="840090" y="4679718"/>
                            </a:lnTo>
                            <a:lnTo>
                              <a:pt x="817405" y="4666621"/>
                            </a:lnTo>
                            <a:close/>
                            <a:moveTo>
                              <a:pt x="743095" y="1371600"/>
                            </a:moveTo>
                            <a:lnTo>
                              <a:pt x="765780" y="1371600"/>
                            </a:lnTo>
                            <a:lnTo>
                              <a:pt x="765780" y="4636815"/>
                            </a:lnTo>
                            <a:lnTo>
                              <a:pt x="743095" y="4623718"/>
                            </a:lnTo>
                            <a:close/>
                            <a:moveTo>
                              <a:pt x="668785" y="1219199"/>
                            </a:moveTo>
                            <a:lnTo>
                              <a:pt x="691471" y="1219199"/>
                            </a:lnTo>
                            <a:lnTo>
                              <a:pt x="691471" y="4593912"/>
                            </a:lnTo>
                            <a:lnTo>
                              <a:pt x="668786" y="4580815"/>
                            </a:lnTo>
                            <a:close/>
                            <a:moveTo>
                              <a:pt x="594476" y="1066800"/>
                            </a:moveTo>
                            <a:lnTo>
                              <a:pt x="617161" y="1066800"/>
                            </a:lnTo>
                            <a:lnTo>
                              <a:pt x="617161" y="4551010"/>
                            </a:lnTo>
                            <a:lnTo>
                              <a:pt x="594476" y="4537912"/>
                            </a:lnTo>
                            <a:close/>
                            <a:moveTo>
                              <a:pt x="520167" y="914400"/>
                            </a:moveTo>
                            <a:lnTo>
                              <a:pt x="542852" y="914400"/>
                            </a:lnTo>
                            <a:lnTo>
                              <a:pt x="542852" y="4508107"/>
                            </a:lnTo>
                            <a:lnTo>
                              <a:pt x="520168" y="4495010"/>
                            </a:lnTo>
                            <a:close/>
                            <a:moveTo>
                              <a:pt x="445858" y="761999"/>
                            </a:moveTo>
                            <a:lnTo>
                              <a:pt x="468543" y="761999"/>
                            </a:lnTo>
                            <a:lnTo>
                              <a:pt x="468543" y="4465205"/>
                            </a:lnTo>
                            <a:lnTo>
                              <a:pt x="445858" y="4452108"/>
                            </a:lnTo>
                            <a:close/>
                            <a:moveTo>
                              <a:pt x="371548" y="609600"/>
                            </a:moveTo>
                            <a:lnTo>
                              <a:pt x="394233" y="609600"/>
                            </a:lnTo>
                            <a:lnTo>
                              <a:pt x="394233" y="4422302"/>
                            </a:lnTo>
                            <a:lnTo>
                              <a:pt x="371548" y="4409205"/>
                            </a:lnTo>
                            <a:close/>
                            <a:moveTo>
                              <a:pt x="297239" y="457200"/>
                            </a:moveTo>
                            <a:lnTo>
                              <a:pt x="319924" y="457200"/>
                            </a:lnTo>
                            <a:lnTo>
                              <a:pt x="319924" y="4379400"/>
                            </a:lnTo>
                            <a:lnTo>
                              <a:pt x="297239" y="4366302"/>
                            </a:lnTo>
                            <a:close/>
                            <a:moveTo>
                              <a:pt x="222929" y="304800"/>
                            </a:moveTo>
                            <a:lnTo>
                              <a:pt x="245614" y="304800"/>
                            </a:lnTo>
                            <a:lnTo>
                              <a:pt x="245614" y="4336497"/>
                            </a:lnTo>
                            <a:lnTo>
                              <a:pt x="222929" y="4323400"/>
                            </a:lnTo>
                            <a:close/>
                            <a:moveTo>
                              <a:pt x="148620" y="152399"/>
                            </a:moveTo>
                            <a:lnTo>
                              <a:pt x="171305" y="152399"/>
                            </a:lnTo>
                            <a:lnTo>
                              <a:pt x="171305" y="4293594"/>
                            </a:lnTo>
                            <a:lnTo>
                              <a:pt x="148620" y="4280497"/>
                            </a:lnTo>
                            <a:close/>
                            <a:moveTo>
                              <a:pt x="74310" y="0"/>
                            </a:moveTo>
                            <a:lnTo>
                              <a:pt x="96995" y="0"/>
                            </a:lnTo>
                            <a:lnTo>
                              <a:pt x="96995" y="4250692"/>
                            </a:lnTo>
                            <a:lnTo>
                              <a:pt x="74310" y="4237594"/>
                            </a:lnTo>
                            <a:close/>
                            <a:moveTo>
                              <a:pt x="0" y="0"/>
                            </a:moveTo>
                            <a:lnTo>
                              <a:pt x="22685" y="0"/>
                            </a:lnTo>
                            <a:lnTo>
                              <a:pt x="22685" y="4207789"/>
                            </a:lnTo>
                            <a:lnTo>
                              <a:pt x="0" y="4194691"/>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http://schemas.microsoft.com/office/word/2018/wordml" xmlns:w16cex="http://schemas.microsoft.com/office/word/2018/wordml/cex">
          <w:pict>
            <v:shape w14:anchorId="37E305F5" id="Freeform: Shape 21" o:spid="_x0000_s1026" style="position:absolute;margin-left:-69.5pt;margin-top:357.25pt;width:120.2pt;height:599.55pt;rotation:-3869744fd;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914401,47226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" path="m891715,1676399r22686,1l914400,4722621r-22685,-13097l891715,1676399xm817405,1523999r22685,l840090,4679718r-22685,-13097l817405,1523999xm743095,1371600r22685,l765780,4636815r-22685,-13097l743095,1371600xm668785,1219199r22686,l691471,4593912r-22685,-13097l668785,1219199xm594476,1066800r22685,l617161,4551010r-22685,-13098l594476,1066800xm520167,914400r22685,l542852,4508107r-22684,-13097l520167,914400xm445858,761999r22685,l468543,4465205r-22685,-13097l445858,761999xm371548,609600r22685,l394233,4422302r-22685,-13097l371548,609600xm297239,457200r22685,l319924,4379400r-22685,-13098l297239,457200xm222929,304800r22685,l245614,4336497r-22685,-13097l222929,304800xm148620,152399r22685,l171305,4293594r-22685,-13097l148620,152399xm74310,l96995,r,4250692l74310,4237594,74310,xm,l22685,r,4207789l,4194691,,xe" fillcolor="#ffc000 [3204]" stroked="f" strokeweight="1pt">
              <v:stroke joinstyle="miter"/>
              <v:path arrowok="t" o:connecttype="custom" o:connectlocs="1488516,2702806;1526385,2702808;1526383,7614136;1488516,7593020;1364472,2457097;1402340,2457097;1402340,7544965;1364472,7523849;1240429,2211388;1278296,2211388;1278296,7475794;1240429,7454678;1116385,1965677;1154254,1965677;1154254,7406622;1116386,7385507;992343,1719969;1030210,1719969;1030210,7337453;992343,7316335;868301,1474259;906168,1474259;906168,7268282;868302,7247166;744259,1228547;782126,1228547;782126,7199112;744259,7177996;620215,982839;658083,982839;658083,7129941;620215,7108825;496173,737129;534041,737129;534041,7060771;496173,7039654;372129,491420;409997,491420;409997,6991600;372129,6970484;248087,245708;285955,245708;285955,6922429;248087,6901313;124044,0;161911,0;161911,6853259;124044,6832142;0,0;37867,0;37867,6784088;0,6762971" o:connectangles="0,0,0,0,0,0,0,0,0,0,0,0,0,0,0,0,0,0,0,0,0,0,0,0,0,0,0,0,0,0,0,0,0,0,0,0,0,0,0,0,0,0,0,0,0,0,0,0,0,0,0,0"/>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C901E5"/>
    <w:multiLevelType w:val="hybridMultilevel"/>
    <w:tmpl w:val="D684061A"/>
    <w:lvl w:ilvl="0" w:tplc="CE7E3872">
      <w:numFmt w:val="bullet"/>
      <w:lvlText w:val="-"/>
      <w:lvlJc w:val="left"/>
      <w:pPr>
        <w:ind w:left="720" w:hanging="360"/>
      </w:pPr>
      <w:rPr>
        <w:rFonts w:ascii="Tahoma" w:eastAsiaTheme="minorHAnsi" w:hAnsi="Tahoma"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75350C0"/>
    <w:multiLevelType w:val="hybridMultilevel"/>
    <w:tmpl w:val="25C459F2"/>
    <w:lvl w:ilvl="0" w:tplc="0409000B">
      <w:start w:val="1"/>
      <w:numFmt w:val="bullet"/>
      <w:lvlText w:val=""/>
      <w:lvlJc w:val="left"/>
      <w:pPr>
        <w:ind w:left="740" w:hanging="360"/>
      </w:pPr>
      <w:rPr>
        <w:rFonts w:ascii="Wingdings" w:hAnsi="Wingdings" w:hint="default"/>
      </w:rPr>
    </w:lvl>
    <w:lvl w:ilvl="1" w:tplc="04090003" w:tentative="1">
      <w:start w:val="1"/>
      <w:numFmt w:val="bullet"/>
      <w:lvlText w:val="o"/>
      <w:lvlJc w:val="left"/>
      <w:pPr>
        <w:ind w:left="1460" w:hanging="360"/>
      </w:pPr>
      <w:rPr>
        <w:rFonts w:ascii="Courier New" w:hAnsi="Courier New" w:cs="Courier New" w:hint="default"/>
      </w:rPr>
    </w:lvl>
    <w:lvl w:ilvl="2" w:tplc="04090005" w:tentative="1">
      <w:start w:val="1"/>
      <w:numFmt w:val="bullet"/>
      <w:lvlText w:val=""/>
      <w:lvlJc w:val="left"/>
      <w:pPr>
        <w:ind w:left="2180" w:hanging="360"/>
      </w:pPr>
      <w:rPr>
        <w:rFonts w:ascii="Wingdings" w:hAnsi="Wingdings" w:hint="default"/>
      </w:rPr>
    </w:lvl>
    <w:lvl w:ilvl="3" w:tplc="04090001" w:tentative="1">
      <w:start w:val="1"/>
      <w:numFmt w:val="bullet"/>
      <w:lvlText w:val=""/>
      <w:lvlJc w:val="left"/>
      <w:pPr>
        <w:ind w:left="2900" w:hanging="360"/>
      </w:pPr>
      <w:rPr>
        <w:rFonts w:ascii="Symbol" w:hAnsi="Symbol" w:hint="default"/>
      </w:rPr>
    </w:lvl>
    <w:lvl w:ilvl="4" w:tplc="04090003" w:tentative="1">
      <w:start w:val="1"/>
      <w:numFmt w:val="bullet"/>
      <w:lvlText w:val="o"/>
      <w:lvlJc w:val="left"/>
      <w:pPr>
        <w:ind w:left="3620" w:hanging="360"/>
      </w:pPr>
      <w:rPr>
        <w:rFonts w:ascii="Courier New" w:hAnsi="Courier New" w:cs="Courier New" w:hint="default"/>
      </w:rPr>
    </w:lvl>
    <w:lvl w:ilvl="5" w:tplc="04090005" w:tentative="1">
      <w:start w:val="1"/>
      <w:numFmt w:val="bullet"/>
      <w:lvlText w:val=""/>
      <w:lvlJc w:val="left"/>
      <w:pPr>
        <w:ind w:left="4340" w:hanging="360"/>
      </w:pPr>
      <w:rPr>
        <w:rFonts w:ascii="Wingdings" w:hAnsi="Wingdings" w:hint="default"/>
      </w:rPr>
    </w:lvl>
    <w:lvl w:ilvl="6" w:tplc="04090001" w:tentative="1">
      <w:start w:val="1"/>
      <w:numFmt w:val="bullet"/>
      <w:lvlText w:val=""/>
      <w:lvlJc w:val="left"/>
      <w:pPr>
        <w:ind w:left="5060" w:hanging="360"/>
      </w:pPr>
      <w:rPr>
        <w:rFonts w:ascii="Symbol" w:hAnsi="Symbol" w:hint="default"/>
      </w:rPr>
    </w:lvl>
    <w:lvl w:ilvl="7" w:tplc="04090003" w:tentative="1">
      <w:start w:val="1"/>
      <w:numFmt w:val="bullet"/>
      <w:lvlText w:val="o"/>
      <w:lvlJc w:val="left"/>
      <w:pPr>
        <w:ind w:left="5780" w:hanging="360"/>
      </w:pPr>
      <w:rPr>
        <w:rFonts w:ascii="Courier New" w:hAnsi="Courier New" w:cs="Courier New" w:hint="default"/>
      </w:rPr>
    </w:lvl>
    <w:lvl w:ilvl="8" w:tplc="04090005" w:tentative="1">
      <w:start w:val="1"/>
      <w:numFmt w:val="bullet"/>
      <w:lvlText w:val=""/>
      <w:lvlJc w:val="left"/>
      <w:pPr>
        <w:ind w:left="6500" w:hanging="360"/>
      </w:pPr>
      <w:rPr>
        <w:rFonts w:ascii="Wingdings" w:hAnsi="Wingdings" w:hint="default"/>
      </w:rPr>
    </w:lvl>
  </w:abstractNum>
  <w:abstractNum w:abstractNumId="2" w15:restartNumberingAfterBreak="0">
    <w:nsid w:val="583F36E4"/>
    <w:multiLevelType w:val="hybridMultilevel"/>
    <w:tmpl w:val="34089D1E"/>
    <w:lvl w:ilvl="0" w:tplc="04090001">
      <w:start w:val="1"/>
      <w:numFmt w:val="bullet"/>
      <w:lvlText w:val=""/>
      <w:lvlJc w:val="left"/>
      <w:pPr>
        <w:ind w:left="740" w:hanging="360"/>
      </w:pPr>
      <w:rPr>
        <w:rFonts w:ascii="Symbol" w:hAnsi="Symbol" w:hint="default"/>
      </w:rPr>
    </w:lvl>
    <w:lvl w:ilvl="1" w:tplc="04090003" w:tentative="1">
      <w:start w:val="1"/>
      <w:numFmt w:val="bullet"/>
      <w:lvlText w:val="o"/>
      <w:lvlJc w:val="left"/>
      <w:pPr>
        <w:ind w:left="1460" w:hanging="360"/>
      </w:pPr>
      <w:rPr>
        <w:rFonts w:ascii="Courier New" w:hAnsi="Courier New" w:cs="Courier New" w:hint="default"/>
      </w:rPr>
    </w:lvl>
    <w:lvl w:ilvl="2" w:tplc="04090005" w:tentative="1">
      <w:start w:val="1"/>
      <w:numFmt w:val="bullet"/>
      <w:lvlText w:val=""/>
      <w:lvlJc w:val="left"/>
      <w:pPr>
        <w:ind w:left="2180" w:hanging="360"/>
      </w:pPr>
      <w:rPr>
        <w:rFonts w:ascii="Wingdings" w:hAnsi="Wingdings" w:hint="default"/>
      </w:rPr>
    </w:lvl>
    <w:lvl w:ilvl="3" w:tplc="04090001" w:tentative="1">
      <w:start w:val="1"/>
      <w:numFmt w:val="bullet"/>
      <w:lvlText w:val=""/>
      <w:lvlJc w:val="left"/>
      <w:pPr>
        <w:ind w:left="2900" w:hanging="360"/>
      </w:pPr>
      <w:rPr>
        <w:rFonts w:ascii="Symbol" w:hAnsi="Symbol" w:hint="default"/>
      </w:rPr>
    </w:lvl>
    <w:lvl w:ilvl="4" w:tplc="04090003" w:tentative="1">
      <w:start w:val="1"/>
      <w:numFmt w:val="bullet"/>
      <w:lvlText w:val="o"/>
      <w:lvlJc w:val="left"/>
      <w:pPr>
        <w:ind w:left="3620" w:hanging="360"/>
      </w:pPr>
      <w:rPr>
        <w:rFonts w:ascii="Courier New" w:hAnsi="Courier New" w:cs="Courier New" w:hint="default"/>
      </w:rPr>
    </w:lvl>
    <w:lvl w:ilvl="5" w:tplc="04090005" w:tentative="1">
      <w:start w:val="1"/>
      <w:numFmt w:val="bullet"/>
      <w:lvlText w:val=""/>
      <w:lvlJc w:val="left"/>
      <w:pPr>
        <w:ind w:left="4340" w:hanging="360"/>
      </w:pPr>
      <w:rPr>
        <w:rFonts w:ascii="Wingdings" w:hAnsi="Wingdings" w:hint="default"/>
      </w:rPr>
    </w:lvl>
    <w:lvl w:ilvl="6" w:tplc="04090001" w:tentative="1">
      <w:start w:val="1"/>
      <w:numFmt w:val="bullet"/>
      <w:lvlText w:val=""/>
      <w:lvlJc w:val="left"/>
      <w:pPr>
        <w:ind w:left="5060" w:hanging="360"/>
      </w:pPr>
      <w:rPr>
        <w:rFonts w:ascii="Symbol" w:hAnsi="Symbol" w:hint="default"/>
      </w:rPr>
    </w:lvl>
    <w:lvl w:ilvl="7" w:tplc="04090003" w:tentative="1">
      <w:start w:val="1"/>
      <w:numFmt w:val="bullet"/>
      <w:lvlText w:val="o"/>
      <w:lvlJc w:val="left"/>
      <w:pPr>
        <w:ind w:left="5780" w:hanging="360"/>
      </w:pPr>
      <w:rPr>
        <w:rFonts w:ascii="Courier New" w:hAnsi="Courier New" w:cs="Courier New" w:hint="default"/>
      </w:rPr>
    </w:lvl>
    <w:lvl w:ilvl="8" w:tplc="04090005" w:tentative="1">
      <w:start w:val="1"/>
      <w:numFmt w:val="bullet"/>
      <w:lvlText w:val=""/>
      <w:lvlJc w:val="left"/>
      <w:pPr>
        <w:ind w:left="6500" w:hanging="360"/>
      </w:pPr>
      <w:rPr>
        <w:rFonts w:ascii="Wingdings" w:hAnsi="Wingdings" w:hint="default"/>
      </w:rPr>
    </w:lvl>
  </w:abstractNum>
  <w:abstractNum w:abstractNumId="3" w15:restartNumberingAfterBreak="0">
    <w:nsid w:val="6DAF2D35"/>
    <w:multiLevelType w:val="hybridMultilevel"/>
    <w:tmpl w:val="EC3C5F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displayBackgroundShape/>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1BFC"/>
    <w:rsid w:val="00004C1F"/>
    <w:rsid w:val="0001113C"/>
    <w:rsid w:val="000118EA"/>
    <w:rsid w:val="00015568"/>
    <w:rsid w:val="00026548"/>
    <w:rsid w:val="0003207B"/>
    <w:rsid w:val="00034F0D"/>
    <w:rsid w:val="00040E77"/>
    <w:rsid w:val="000625F1"/>
    <w:rsid w:val="00062A4C"/>
    <w:rsid w:val="000674FE"/>
    <w:rsid w:val="00067811"/>
    <w:rsid w:val="00072B5C"/>
    <w:rsid w:val="00075794"/>
    <w:rsid w:val="000A5040"/>
    <w:rsid w:val="000B4528"/>
    <w:rsid w:val="000B7448"/>
    <w:rsid w:val="000D6121"/>
    <w:rsid w:val="000E294D"/>
    <w:rsid w:val="000E7DE7"/>
    <w:rsid w:val="00105BA7"/>
    <w:rsid w:val="00114CC8"/>
    <w:rsid w:val="00116290"/>
    <w:rsid w:val="00117037"/>
    <w:rsid w:val="00127035"/>
    <w:rsid w:val="00134EE3"/>
    <w:rsid w:val="00142958"/>
    <w:rsid w:val="001563BE"/>
    <w:rsid w:val="001569CB"/>
    <w:rsid w:val="00167DAD"/>
    <w:rsid w:val="00176A7C"/>
    <w:rsid w:val="00184A14"/>
    <w:rsid w:val="00195BA6"/>
    <w:rsid w:val="001965D6"/>
    <w:rsid w:val="001B336F"/>
    <w:rsid w:val="001C1B81"/>
    <w:rsid w:val="001C1C0D"/>
    <w:rsid w:val="001C313B"/>
    <w:rsid w:val="001D469A"/>
    <w:rsid w:val="001D66B5"/>
    <w:rsid w:val="001F6FC2"/>
    <w:rsid w:val="00205B1C"/>
    <w:rsid w:val="00210C19"/>
    <w:rsid w:val="00212C8B"/>
    <w:rsid w:val="002143A4"/>
    <w:rsid w:val="00220DE5"/>
    <w:rsid w:val="00225233"/>
    <w:rsid w:val="00226256"/>
    <w:rsid w:val="0023180F"/>
    <w:rsid w:val="002378AC"/>
    <w:rsid w:val="00244637"/>
    <w:rsid w:val="002459B8"/>
    <w:rsid w:val="00250F47"/>
    <w:rsid w:val="00266A96"/>
    <w:rsid w:val="002910FF"/>
    <w:rsid w:val="002921E7"/>
    <w:rsid w:val="002B13AA"/>
    <w:rsid w:val="002C7999"/>
    <w:rsid w:val="002E54BC"/>
    <w:rsid w:val="002F01C7"/>
    <w:rsid w:val="002F5635"/>
    <w:rsid w:val="002F7A4B"/>
    <w:rsid w:val="00300922"/>
    <w:rsid w:val="00305945"/>
    <w:rsid w:val="00306AF0"/>
    <w:rsid w:val="00331BFC"/>
    <w:rsid w:val="00333D25"/>
    <w:rsid w:val="00342ECC"/>
    <w:rsid w:val="0036217C"/>
    <w:rsid w:val="00362C4D"/>
    <w:rsid w:val="003654ED"/>
    <w:rsid w:val="0038077F"/>
    <w:rsid w:val="0038505F"/>
    <w:rsid w:val="003C6971"/>
    <w:rsid w:val="003E0A03"/>
    <w:rsid w:val="003E24E6"/>
    <w:rsid w:val="003F127E"/>
    <w:rsid w:val="00414285"/>
    <w:rsid w:val="004152CA"/>
    <w:rsid w:val="004156A0"/>
    <w:rsid w:val="0042357D"/>
    <w:rsid w:val="00430731"/>
    <w:rsid w:val="004453AC"/>
    <w:rsid w:val="004473C7"/>
    <w:rsid w:val="00450CF5"/>
    <w:rsid w:val="00451943"/>
    <w:rsid w:val="004549A1"/>
    <w:rsid w:val="00457D53"/>
    <w:rsid w:val="00472DF2"/>
    <w:rsid w:val="00472FAE"/>
    <w:rsid w:val="004B3B59"/>
    <w:rsid w:val="004D6463"/>
    <w:rsid w:val="004D6CE2"/>
    <w:rsid w:val="004F0A18"/>
    <w:rsid w:val="004F5B79"/>
    <w:rsid w:val="004F6D91"/>
    <w:rsid w:val="00506F2F"/>
    <w:rsid w:val="005117AD"/>
    <w:rsid w:val="00513558"/>
    <w:rsid w:val="0052314C"/>
    <w:rsid w:val="005258A4"/>
    <w:rsid w:val="00540DCE"/>
    <w:rsid w:val="0054141D"/>
    <w:rsid w:val="00546539"/>
    <w:rsid w:val="00547FEE"/>
    <w:rsid w:val="00550F28"/>
    <w:rsid w:val="00565B1B"/>
    <w:rsid w:val="00566369"/>
    <w:rsid w:val="00590857"/>
    <w:rsid w:val="005A081D"/>
    <w:rsid w:val="005C7881"/>
    <w:rsid w:val="005D2764"/>
    <w:rsid w:val="005D6CD3"/>
    <w:rsid w:val="005E5B2A"/>
    <w:rsid w:val="005E71BA"/>
    <w:rsid w:val="005F2789"/>
    <w:rsid w:val="005F617B"/>
    <w:rsid w:val="006005A1"/>
    <w:rsid w:val="0062035D"/>
    <w:rsid w:val="00620C13"/>
    <w:rsid w:val="00621E6A"/>
    <w:rsid w:val="0062648B"/>
    <w:rsid w:val="006531B6"/>
    <w:rsid w:val="00656A96"/>
    <w:rsid w:val="006577F4"/>
    <w:rsid w:val="00660A09"/>
    <w:rsid w:val="00664066"/>
    <w:rsid w:val="006747F9"/>
    <w:rsid w:val="00676B32"/>
    <w:rsid w:val="006775AE"/>
    <w:rsid w:val="006871C6"/>
    <w:rsid w:val="00694C01"/>
    <w:rsid w:val="006B01E5"/>
    <w:rsid w:val="006D1A1E"/>
    <w:rsid w:val="006D1BC6"/>
    <w:rsid w:val="006E2716"/>
    <w:rsid w:val="006E6C41"/>
    <w:rsid w:val="006F3148"/>
    <w:rsid w:val="006F48C6"/>
    <w:rsid w:val="007050BB"/>
    <w:rsid w:val="00707B4B"/>
    <w:rsid w:val="00723660"/>
    <w:rsid w:val="00742E50"/>
    <w:rsid w:val="00744361"/>
    <w:rsid w:val="00744BAC"/>
    <w:rsid w:val="00754003"/>
    <w:rsid w:val="00770C9D"/>
    <w:rsid w:val="00783BF9"/>
    <w:rsid w:val="00785230"/>
    <w:rsid w:val="00786B1B"/>
    <w:rsid w:val="007A1D72"/>
    <w:rsid w:val="007B7A98"/>
    <w:rsid w:val="007C1099"/>
    <w:rsid w:val="007C2DD4"/>
    <w:rsid w:val="007D6F2E"/>
    <w:rsid w:val="007E2142"/>
    <w:rsid w:val="007E74EE"/>
    <w:rsid w:val="007F2D9D"/>
    <w:rsid w:val="007F5AF5"/>
    <w:rsid w:val="00803741"/>
    <w:rsid w:val="00810890"/>
    <w:rsid w:val="00810F9D"/>
    <w:rsid w:val="008153EA"/>
    <w:rsid w:val="00827028"/>
    <w:rsid w:val="00827454"/>
    <w:rsid w:val="00837C64"/>
    <w:rsid w:val="00842A98"/>
    <w:rsid w:val="008570BF"/>
    <w:rsid w:val="00860584"/>
    <w:rsid w:val="00875250"/>
    <w:rsid w:val="00893234"/>
    <w:rsid w:val="00893B98"/>
    <w:rsid w:val="008B0D87"/>
    <w:rsid w:val="008B62EA"/>
    <w:rsid w:val="008C4A07"/>
    <w:rsid w:val="008F021F"/>
    <w:rsid w:val="008F4254"/>
    <w:rsid w:val="00903D9E"/>
    <w:rsid w:val="00903EE0"/>
    <w:rsid w:val="009060A1"/>
    <w:rsid w:val="00910256"/>
    <w:rsid w:val="0091129A"/>
    <w:rsid w:val="00920519"/>
    <w:rsid w:val="00921F28"/>
    <w:rsid w:val="0092686E"/>
    <w:rsid w:val="00961140"/>
    <w:rsid w:val="009702A5"/>
    <w:rsid w:val="009A1FAD"/>
    <w:rsid w:val="009C3FB3"/>
    <w:rsid w:val="009D0E16"/>
    <w:rsid w:val="009F5A9D"/>
    <w:rsid w:val="00A01687"/>
    <w:rsid w:val="00A07832"/>
    <w:rsid w:val="00A12E10"/>
    <w:rsid w:val="00A164D0"/>
    <w:rsid w:val="00A16A4A"/>
    <w:rsid w:val="00A346D6"/>
    <w:rsid w:val="00A417E4"/>
    <w:rsid w:val="00A43222"/>
    <w:rsid w:val="00A5113F"/>
    <w:rsid w:val="00A55DA5"/>
    <w:rsid w:val="00A62C90"/>
    <w:rsid w:val="00A63C47"/>
    <w:rsid w:val="00A81943"/>
    <w:rsid w:val="00A82179"/>
    <w:rsid w:val="00AB256F"/>
    <w:rsid w:val="00AB4191"/>
    <w:rsid w:val="00AD6FDB"/>
    <w:rsid w:val="00AE466B"/>
    <w:rsid w:val="00AE69B6"/>
    <w:rsid w:val="00B01265"/>
    <w:rsid w:val="00B012E6"/>
    <w:rsid w:val="00B0190F"/>
    <w:rsid w:val="00B02AFD"/>
    <w:rsid w:val="00B073A0"/>
    <w:rsid w:val="00B241D1"/>
    <w:rsid w:val="00B455F3"/>
    <w:rsid w:val="00B462D9"/>
    <w:rsid w:val="00B4723B"/>
    <w:rsid w:val="00B52979"/>
    <w:rsid w:val="00B61EC6"/>
    <w:rsid w:val="00B61EEF"/>
    <w:rsid w:val="00B648CB"/>
    <w:rsid w:val="00B82BDA"/>
    <w:rsid w:val="00B843E9"/>
    <w:rsid w:val="00B918E5"/>
    <w:rsid w:val="00B933FD"/>
    <w:rsid w:val="00BA2120"/>
    <w:rsid w:val="00BA2357"/>
    <w:rsid w:val="00BA42AF"/>
    <w:rsid w:val="00BA4966"/>
    <w:rsid w:val="00BD4736"/>
    <w:rsid w:val="00BE27CD"/>
    <w:rsid w:val="00BE5714"/>
    <w:rsid w:val="00BF01DF"/>
    <w:rsid w:val="00BF0A38"/>
    <w:rsid w:val="00BF2411"/>
    <w:rsid w:val="00C10871"/>
    <w:rsid w:val="00C16B48"/>
    <w:rsid w:val="00C27096"/>
    <w:rsid w:val="00C3095A"/>
    <w:rsid w:val="00C31070"/>
    <w:rsid w:val="00C322F6"/>
    <w:rsid w:val="00C43FC7"/>
    <w:rsid w:val="00C523F6"/>
    <w:rsid w:val="00C53C9B"/>
    <w:rsid w:val="00C77DE3"/>
    <w:rsid w:val="00C86AD8"/>
    <w:rsid w:val="00C9476F"/>
    <w:rsid w:val="00CA61A0"/>
    <w:rsid w:val="00CB3EE9"/>
    <w:rsid w:val="00CB6BC5"/>
    <w:rsid w:val="00CB6EE7"/>
    <w:rsid w:val="00CD53EC"/>
    <w:rsid w:val="00CE30BC"/>
    <w:rsid w:val="00CF5A95"/>
    <w:rsid w:val="00D261BA"/>
    <w:rsid w:val="00D309C3"/>
    <w:rsid w:val="00D30F4B"/>
    <w:rsid w:val="00D311D2"/>
    <w:rsid w:val="00D3179F"/>
    <w:rsid w:val="00D32B68"/>
    <w:rsid w:val="00D43CF2"/>
    <w:rsid w:val="00D50735"/>
    <w:rsid w:val="00D63879"/>
    <w:rsid w:val="00D650B5"/>
    <w:rsid w:val="00D74CE8"/>
    <w:rsid w:val="00D763BE"/>
    <w:rsid w:val="00D84817"/>
    <w:rsid w:val="00DA1286"/>
    <w:rsid w:val="00DB4DEF"/>
    <w:rsid w:val="00DC6299"/>
    <w:rsid w:val="00DE2A39"/>
    <w:rsid w:val="00E13FC7"/>
    <w:rsid w:val="00E905B8"/>
    <w:rsid w:val="00EA6E97"/>
    <w:rsid w:val="00EB1E07"/>
    <w:rsid w:val="00EC0CB3"/>
    <w:rsid w:val="00ED45A1"/>
    <w:rsid w:val="00F14787"/>
    <w:rsid w:val="00F16201"/>
    <w:rsid w:val="00F163B4"/>
    <w:rsid w:val="00F16684"/>
    <w:rsid w:val="00F26874"/>
    <w:rsid w:val="00F301D3"/>
    <w:rsid w:val="00F35655"/>
    <w:rsid w:val="00F43313"/>
    <w:rsid w:val="00F538D6"/>
    <w:rsid w:val="00F60AEF"/>
    <w:rsid w:val="00F726F3"/>
    <w:rsid w:val="00F768B5"/>
    <w:rsid w:val="00F9108C"/>
    <w:rsid w:val="00FA7564"/>
    <w:rsid w:val="00FC2387"/>
    <w:rsid w:val="00FD0271"/>
    <w:rsid w:val="00FE025C"/>
    <w:rsid w:val="00FE2817"/>
    <w:rsid w:val="00FF2C91"/>
    <w:rsid w:val="00FF554C"/>
    <w:rsid w:val="00FF6B2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5283EC1"/>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523F6"/>
    <w:pPr>
      <w:spacing w:after="0" w:line="240" w:lineRule="auto"/>
      <w:contextualSpacing/>
    </w:pPr>
    <w:rPr>
      <w:rFonts w:cs="Tahoma"/>
      <w:color w:val="000000" w:themeColor="text1"/>
      <w:lang w:val="en-US"/>
    </w:rPr>
  </w:style>
  <w:style w:type="paragraph" w:styleId="Heading1">
    <w:name w:val="heading 1"/>
    <w:basedOn w:val="Header01"/>
    <w:next w:val="Normal"/>
    <w:link w:val="Heading1Char"/>
    <w:uiPriority w:val="9"/>
    <w:rsid w:val="00D261BA"/>
    <w:pPr>
      <w:outlineLvl w:val="0"/>
    </w:pPr>
    <w:rPr>
      <w:rFonts w:asciiTheme="majorHAnsi" w:hAnsiTheme="majorHAnsi"/>
    </w:rPr>
  </w:style>
  <w:style w:type="paragraph" w:styleId="Heading2">
    <w:name w:val="heading 2"/>
    <w:basedOn w:val="Normal"/>
    <w:next w:val="Normal"/>
    <w:link w:val="Heading2Char"/>
    <w:uiPriority w:val="9"/>
    <w:qFormat/>
    <w:rsid w:val="00D261BA"/>
    <w:pPr>
      <w:spacing w:line="216" w:lineRule="auto"/>
      <w:outlineLvl w:val="1"/>
    </w:pPr>
    <w:rPr>
      <w:rFonts w:asciiTheme="majorHAnsi" w:hAnsiTheme="majorHAnsi"/>
      <w:b/>
      <w:color w:val="7030A0" w:themeColor="accent3"/>
      <w:sz w:val="40"/>
    </w:rPr>
  </w:style>
  <w:style w:type="paragraph" w:styleId="Heading3">
    <w:name w:val="heading 3"/>
    <w:basedOn w:val="Header03"/>
    <w:next w:val="Normal"/>
    <w:link w:val="Heading3Char"/>
    <w:uiPriority w:val="9"/>
    <w:qFormat/>
    <w:rsid w:val="00D261BA"/>
    <w:pPr>
      <w:outlineLvl w:val="2"/>
    </w:pPr>
    <w:rPr>
      <w:rFonts w:asciiTheme="majorHAnsi" w:hAnsiTheme="majorHAns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C523F6"/>
    <w:rPr>
      <w:rFonts w:asciiTheme="majorHAnsi" w:hAnsiTheme="majorHAnsi" w:cs="Tahoma"/>
      <w:b/>
      <w:color w:val="7030A0" w:themeColor="accent3"/>
      <w:sz w:val="40"/>
      <w:lang w:val="en-US"/>
    </w:rPr>
  </w:style>
  <w:style w:type="paragraph" w:styleId="Header">
    <w:name w:val="header"/>
    <w:basedOn w:val="Normal"/>
    <w:link w:val="HeaderChar"/>
    <w:uiPriority w:val="99"/>
    <w:semiHidden/>
    <w:rsid w:val="00195BA6"/>
    <w:pPr>
      <w:tabs>
        <w:tab w:val="center" w:pos="4513"/>
        <w:tab w:val="right" w:pos="9026"/>
      </w:tabs>
    </w:pPr>
  </w:style>
  <w:style w:type="character" w:customStyle="1" w:styleId="HeaderChar">
    <w:name w:val="Header Char"/>
    <w:basedOn w:val="DefaultParagraphFont"/>
    <w:link w:val="Header"/>
    <w:uiPriority w:val="99"/>
    <w:semiHidden/>
    <w:rsid w:val="00C523F6"/>
    <w:rPr>
      <w:rFonts w:cs="Tahoma"/>
      <w:color w:val="000000" w:themeColor="text1"/>
      <w:lang w:val="en-US"/>
    </w:rPr>
  </w:style>
  <w:style w:type="paragraph" w:styleId="Footer">
    <w:name w:val="footer"/>
    <w:basedOn w:val="Normal"/>
    <w:link w:val="FooterChar"/>
    <w:uiPriority w:val="99"/>
    <w:rsid w:val="00195BA6"/>
    <w:pPr>
      <w:tabs>
        <w:tab w:val="center" w:pos="4513"/>
        <w:tab w:val="right" w:pos="9026"/>
      </w:tabs>
    </w:pPr>
  </w:style>
  <w:style w:type="character" w:customStyle="1" w:styleId="FooterChar">
    <w:name w:val="Footer Char"/>
    <w:basedOn w:val="DefaultParagraphFont"/>
    <w:link w:val="Footer"/>
    <w:uiPriority w:val="99"/>
    <w:rsid w:val="00C523F6"/>
    <w:rPr>
      <w:rFonts w:cs="Tahoma"/>
      <w:color w:val="000000" w:themeColor="text1"/>
      <w:lang w:val="en-US"/>
    </w:rPr>
  </w:style>
  <w:style w:type="character" w:customStyle="1" w:styleId="Heading1Char">
    <w:name w:val="Heading 1 Char"/>
    <w:basedOn w:val="DefaultParagraphFont"/>
    <w:link w:val="Heading1"/>
    <w:uiPriority w:val="9"/>
    <w:rsid w:val="00D261BA"/>
    <w:rPr>
      <w:rFonts w:asciiTheme="majorHAnsi" w:hAnsiTheme="majorHAnsi" w:cs="Tahoma"/>
      <w:b/>
      <w:color w:val="0038A8" w:themeColor="accent4"/>
      <w:sz w:val="28"/>
      <w:lang w:val="en-US"/>
    </w:rPr>
  </w:style>
  <w:style w:type="paragraph" w:customStyle="1" w:styleId="Header01">
    <w:name w:val="Header 01"/>
    <w:basedOn w:val="Normal"/>
    <w:link w:val="Header01Char"/>
    <w:semiHidden/>
    <w:rsid w:val="00D261BA"/>
    <w:rPr>
      <w:rFonts w:ascii="Tahoma" w:hAnsi="Tahoma"/>
      <w:b/>
      <w:color w:val="0038A8" w:themeColor="accent4"/>
      <w:sz w:val="28"/>
    </w:rPr>
  </w:style>
  <w:style w:type="paragraph" w:customStyle="1" w:styleId="Content01">
    <w:name w:val="Content 01"/>
    <w:basedOn w:val="Normal"/>
    <w:link w:val="Content01Char"/>
    <w:semiHidden/>
    <w:rsid w:val="00810890"/>
    <w:pPr>
      <w:spacing w:before="40" w:after="40" w:line="276" w:lineRule="auto"/>
      <w:jc w:val="both"/>
    </w:pPr>
    <w:rPr>
      <w:rFonts w:ascii="Tahoma" w:hAnsi="Tahoma"/>
      <w:noProof/>
      <w:sz w:val="20"/>
    </w:rPr>
  </w:style>
  <w:style w:type="character" w:customStyle="1" w:styleId="Header01Char">
    <w:name w:val="Header 01 Char"/>
    <w:basedOn w:val="DefaultParagraphFont"/>
    <w:link w:val="Header01"/>
    <w:semiHidden/>
    <w:rsid w:val="00C523F6"/>
    <w:rPr>
      <w:rFonts w:ascii="Tahoma" w:hAnsi="Tahoma" w:cs="Tahoma"/>
      <w:b/>
      <w:color w:val="0038A8" w:themeColor="accent4"/>
      <w:sz w:val="28"/>
      <w:lang w:val="en-US"/>
    </w:rPr>
  </w:style>
  <w:style w:type="paragraph" w:customStyle="1" w:styleId="Content02">
    <w:name w:val="Content 02"/>
    <w:basedOn w:val="Normal"/>
    <w:link w:val="Content02Char"/>
    <w:qFormat/>
    <w:rsid w:val="00184A14"/>
    <w:pPr>
      <w:spacing w:before="40" w:after="40" w:line="276" w:lineRule="auto"/>
    </w:pPr>
    <w:rPr>
      <w:rFonts w:ascii="Tahoma" w:hAnsi="Tahoma"/>
      <w:noProof/>
      <w:color w:val="FFFFFF" w:themeColor="background1"/>
    </w:rPr>
  </w:style>
  <w:style w:type="character" w:customStyle="1" w:styleId="Content01Char">
    <w:name w:val="Content 01 Char"/>
    <w:basedOn w:val="DefaultParagraphFont"/>
    <w:link w:val="Content01"/>
    <w:semiHidden/>
    <w:rsid w:val="00C523F6"/>
    <w:rPr>
      <w:rFonts w:ascii="Tahoma" w:hAnsi="Tahoma" w:cs="Tahoma"/>
      <w:noProof/>
      <w:color w:val="000000" w:themeColor="text1"/>
      <w:sz w:val="20"/>
      <w:lang w:val="en-US"/>
    </w:rPr>
  </w:style>
  <w:style w:type="paragraph" w:customStyle="1" w:styleId="Header03">
    <w:name w:val="Header 03"/>
    <w:basedOn w:val="Normal"/>
    <w:link w:val="Header03Char"/>
    <w:semiHidden/>
    <w:rsid w:val="002378AC"/>
    <w:rPr>
      <w:rFonts w:ascii="Tahoma" w:hAnsi="Tahoma"/>
      <w:b/>
      <w:color w:val="7030A0" w:themeColor="accent3"/>
      <w:sz w:val="36"/>
    </w:rPr>
  </w:style>
  <w:style w:type="character" w:customStyle="1" w:styleId="Content02Char">
    <w:name w:val="Content 02 Char"/>
    <w:basedOn w:val="DefaultParagraphFont"/>
    <w:link w:val="Content02"/>
    <w:rsid w:val="00184A14"/>
    <w:rPr>
      <w:rFonts w:ascii="Tahoma" w:hAnsi="Tahoma" w:cs="Tahoma"/>
      <w:noProof/>
      <w:color w:val="FFFFFF" w:themeColor="background1"/>
      <w:lang w:val="en-US"/>
    </w:rPr>
  </w:style>
  <w:style w:type="paragraph" w:customStyle="1" w:styleId="ContactSmalltext">
    <w:name w:val="Contact Small text"/>
    <w:basedOn w:val="Normal"/>
    <w:link w:val="ContactSmalltextChar"/>
    <w:semiHidden/>
    <w:rsid w:val="00F16201"/>
    <w:rPr>
      <w:noProof/>
    </w:rPr>
  </w:style>
  <w:style w:type="character" w:customStyle="1" w:styleId="Header03Char">
    <w:name w:val="Header 03 Char"/>
    <w:basedOn w:val="DefaultParagraphFont"/>
    <w:link w:val="Header03"/>
    <w:semiHidden/>
    <w:rsid w:val="00C523F6"/>
    <w:rPr>
      <w:rFonts w:ascii="Tahoma" w:hAnsi="Tahoma" w:cs="Tahoma"/>
      <w:b/>
      <w:color w:val="7030A0" w:themeColor="accent3"/>
      <w:sz w:val="36"/>
      <w:lang w:val="en-US"/>
    </w:rPr>
  </w:style>
  <w:style w:type="character" w:customStyle="1" w:styleId="ContactSmalltextChar">
    <w:name w:val="Contact Small text Char"/>
    <w:basedOn w:val="DefaultParagraphFont"/>
    <w:link w:val="ContactSmalltext"/>
    <w:semiHidden/>
    <w:rsid w:val="00C523F6"/>
    <w:rPr>
      <w:rFonts w:cs="Tahoma"/>
      <w:noProof/>
      <w:color w:val="000000" w:themeColor="text1"/>
      <w:lang w:val="en-US"/>
    </w:rPr>
  </w:style>
  <w:style w:type="paragraph" w:customStyle="1" w:styleId="PTAContent02">
    <w:name w:val="PTA_Content 02"/>
    <w:basedOn w:val="Normal"/>
    <w:link w:val="PTAContent02Char"/>
    <w:qFormat/>
    <w:rsid w:val="00566369"/>
    <w:pPr>
      <w:spacing w:before="20" w:after="20" w:line="276" w:lineRule="auto"/>
    </w:pPr>
    <w:rPr>
      <w:rFonts w:ascii="Tahoma" w:hAnsi="Tahoma"/>
      <w:noProof/>
      <w:sz w:val="20"/>
      <w:szCs w:val="20"/>
    </w:rPr>
  </w:style>
  <w:style w:type="character" w:styleId="Emphasis">
    <w:name w:val="Emphasis"/>
    <w:uiPriority w:val="20"/>
    <w:qFormat/>
    <w:rsid w:val="0062648B"/>
    <w:rPr>
      <w:rFonts w:ascii="Tahoma" w:hAnsi="Tahoma" w:cs="Tahoma"/>
      <w:i/>
      <w:color w:val="7030A0"/>
      <w:sz w:val="24"/>
      <w:lang w:val="en-US"/>
    </w:rPr>
  </w:style>
  <w:style w:type="character" w:customStyle="1" w:styleId="PTAContent02Char">
    <w:name w:val="PTA_Content 02 Char"/>
    <w:basedOn w:val="DefaultParagraphFont"/>
    <w:link w:val="PTAContent02"/>
    <w:rsid w:val="00566369"/>
    <w:rPr>
      <w:rFonts w:ascii="Tahoma" w:hAnsi="Tahoma" w:cs="Tahoma"/>
      <w:noProof/>
      <w:color w:val="000000" w:themeColor="text1"/>
      <w:sz w:val="20"/>
      <w:szCs w:val="20"/>
      <w:lang w:val="en-US"/>
    </w:rPr>
  </w:style>
  <w:style w:type="table" w:styleId="TableGrid">
    <w:name w:val="Table Grid"/>
    <w:basedOn w:val="TableNormal"/>
    <w:uiPriority w:val="39"/>
    <w:rsid w:val="00D261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D261BA"/>
    <w:rPr>
      <w:color w:val="808080"/>
    </w:rPr>
  </w:style>
  <w:style w:type="character" w:customStyle="1" w:styleId="Heading3Char">
    <w:name w:val="Heading 3 Char"/>
    <w:basedOn w:val="DefaultParagraphFont"/>
    <w:link w:val="Heading3"/>
    <w:uiPriority w:val="9"/>
    <w:rsid w:val="00C523F6"/>
    <w:rPr>
      <w:rFonts w:asciiTheme="majorHAnsi" w:hAnsiTheme="majorHAnsi" w:cs="Tahoma"/>
      <w:b/>
      <w:color w:val="7030A0" w:themeColor="accent3"/>
      <w:sz w:val="36"/>
      <w:lang w:val="en-US"/>
    </w:rPr>
  </w:style>
  <w:style w:type="paragraph" w:customStyle="1" w:styleId="PTANormal">
    <w:name w:val="PTA_Normal"/>
    <w:basedOn w:val="Normal"/>
    <w:link w:val="PTANormalChar"/>
    <w:qFormat/>
    <w:rsid w:val="00472FAE"/>
    <w:pPr>
      <w:jc w:val="both"/>
    </w:pPr>
    <w:rPr>
      <w:rFonts w:cstheme="minorHAnsi"/>
      <w:noProof/>
      <w:color w:val="0C0C0C" w:themeColor="text2"/>
    </w:rPr>
  </w:style>
  <w:style w:type="character" w:customStyle="1" w:styleId="PTANormalChar">
    <w:name w:val="PTA_Normal Char"/>
    <w:basedOn w:val="DefaultParagraphFont"/>
    <w:link w:val="PTANormal"/>
    <w:rsid w:val="00472FAE"/>
    <w:rPr>
      <w:rFonts w:cstheme="minorHAnsi"/>
      <w:noProof/>
      <w:color w:val="0C0C0C" w:themeColor="text2"/>
      <w:lang w:val="en-US"/>
    </w:rPr>
  </w:style>
  <w:style w:type="paragraph" w:customStyle="1" w:styleId="PTANormal02">
    <w:name w:val="PTA_Normal02"/>
    <w:basedOn w:val="Normal"/>
    <w:link w:val="PTANormal02Char"/>
    <w:qFormat/>
    <w:rsid w:val="00472FAE"/>
    <w:pPr>
      <w:spacing w:after="160"/>
      <w:contextualSpacing w:val="0"/>
    </w:pPr>
    <w:rPr>
      <w:rFonts w:cstheme="minorHAnsi"/>
      <w:noProof/>
      <w:color w:val="0C0C0C" w:themeColor="text2"/>
    </w:rPr>
  </w:style>
  <w:style w:type="character" w:customStyle="1" w:styleId="PTANormal02Char">
    <w:name w:val="PTA_Normal02 Char"/>
    <w:basedOn w:val="DefaultParagraphFont"/>
    <w:link w:val="PTANormal02"/>
    <w:rsid w:val="00472FAE"/>
    <w:rPr>
      <w:rFonts w:cstheme="minorHAnsi"/>
      <w:noProof/>
      <w:color w:val="0C0C0C" w:themeColor="text2"/>
      <w:lang w:val="en-US"/>
    </w:rPr>
  </w:style>
  <w:style w:type="paragraph" w:styleId="Title">
    <w:name w:val="Title"/>
    <w:basedOn w:val="Normal"/>
    <w:next w:val="Normal"/>
    <w:link w:val="TitleChar"/>
    <w:uiPriority w:val="10"/>
    <w:rsid w:val="00472FAE"/>
    <w:rPr>
      <w:rFonts w:ascii="Verdana" w:hAnsi="Verdana"/>
      <w:b/>
      <w:color w:val="FFFFFF" w:themeColor="background1"/>
      <w:sz w:val="48"/>
      <w:szCs w:val="46"/>
    </w:rPr>
  </w:style>
  <w:style w:type="character" w:customStyle="1" w:styleId="TitleChar">
    <w:name w:val="Title Char"/>
    <w:basedOn w:val="DefaultParagraphFont"/>
    <w:link w:val="Title"/>
    <w:uiPriority w:val="10"/>
    <w:rsid w:val="00472FAE"/>
    <w:rPr>
      <w:rFonts w:ascii="Verdana" w:hAnsi="Verdana" w:cs="Tahoma"/>
      <w:b/>
      <w:color w:val="FFFFFF" w:themeColor="background1"/>
      <w:sz w:val="48"/>
      <w:szCs w:val="46"/>
      <w:lang w:val="en-US"/>
    </w:rPr>
  </w:style>
  <w:style w:type="paragraph" w:customStyle="1" w:styleId="EmphasisItalics">
    <w:name w:val="Emphasis_Italics"/>
    <w:basedOn w:val="Normal"/>
    <w:link w:val="EmphasisItalicsChar"/>
    <w:qFormat/>
    <w:rsid w:val="004473C7"/>
    <w:rPr>
      <w:rFonts w:ascii="Tahoma" w:hAnsi="Tahoma"/>
      <w:b/>
      <w:i/>
      <w:noProof/>
      <w:color w:val="48174A" w:themeColor="accent6" w:themeShade="BF"/>
      <w:szCs w:val="24"/>
    </w:rPr>
  </w:style>
  <w:style w:type="character" w:customStyle="1" w:styleId="EmphasisItalicsChar">
    <w:name w:val="Emphasis_Italics Char"/>
    <w:basedOn w:val="DefaultParagraphFont"/>
    <w:link w:val="EmphasisItalics"/>
    <w:rsid w:val="004473C7"/>
    <w:rPr>
      <w:rFonts w:ascii="Tahoma" w:hAnsi="Tahoma" w:cs="Tahoma"/>
      <w:b/>
      <w:i/>
      <w:noProof/>
      <w:color w:val="48174A" w:themeColor="accent6" w:themeShade="BF"/>
      <w:szCs w:val="24"/>
      <w:lang w:val="en-US"/>
    </w:rPr>
  </w:style>
  <w:style w:type="character" w:styleId="BookTitle">
    <w:name w:val="Book Title"/>
    <w:basedOn w:val="DefaultParagraphFont"/>
    <w:uiPriority w:val="33"/>
    <w:semiHidden/>
    <w:rsid w:val="004473C7"/>
    <w:rPr>
      <w:b/>
      <w:bCs/>
      <w:i/>
      <w:iCs/>
      <w:spacing w:val="5"/>
    </w:rPr>
  </w:style>
  <w:style w:type="paragraph" w:styleId="BodyText">
    <w:name w:val="Body Text"/>
    <w:basedOn w:val="Normal"/>
    <w:link w:val="BodyTextChar"/>
    <w:uiPriority w:val="1"/>
    <w:qFormat/>
    <w:rsid w:val="00451943"/>
    <w:pPr>
      <w:widowControl w:val="0"/>
      <w:autoSpaceDE w:val="0"/>
      <w:autoSpaceDN w:val="0"/>
      <w:ind w:left="20"/>
      <w:contextualSpacing w:val="0"/>
    </w:pPr>
    <w:rPr>
      <w:rFonts w:ascii="Times New Roman" w:eastAsia="Times New Roman" w:hAnsi="Times New Roman" w:cs="Times New Roman"/>
      <w:color w:val="auto"/>
      <w:sz w:val="18"/>
      <w:szCs w:val="18"/>
      <w:lang w:bidi="en-US"/>
    </w:rPr>
  </w:style>
  <w:style w:type="character" w:customStyle="1" w:styleId="BodyTextChar">
    <w:name w:val="Body Text Char"/>
    <w:basedOn w:val="DefaultParagraphFont"/>
    <w:link w:val="BodyText"/>
    <w:uiPriority w:val="1"/>
    <w:rsid w:val="00451943"/>
    <w:rPr>
      <w:rFonts w:ascii="Times New Roman" w:eastAsia="Times New Roman" w:hAnsi="Times New Roman" w:cs="Times New Roman"/>
      <w:sz w:val="18"/>
      <w:szCs w:val="18"/>
      <w:lang w:val="en-US" w:bidi="en-US"/>
    </w:rPr>
  </w:style>
  <w:style w:type="paragraph" w:styleId="NoSpacing">
    <w:name w:val="No Spacing"/>
    <w:link w:val="NoSpacingChar"/>
    <w:uiPriority w:val="1"/>
    <w:qFormat/>
    <w:rsid w:val="00B933FD"/>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B933FD"/>
    <w:rPr>
      <w:rFonts w:eastAsiaTheme="minorEastAsia"/>
      <w:lang w:val="en-US"/>
    </w:rPr>
  </w:style>
  <w:style w:type="paragraph" w:styleId="ListParagraph">
    <w:name w:val="List Paragraph"/>
    <w:basedOn w:val="Normal"/>
    <w:uiPriority w:val="34"/>
    <w:rsid w:val="00CD53EC"/>
    <w:pPr>
      <w:ind w:left="720"/>
    </w:pPr>
  </w:style>
  <w:style w:type="character" w:styleId="Hyperlink">
    <w:name w:val="Hyperlink"/>
    <w:basedOn w:val="DefaultParagraphFont"/>
    <w:uiPriority w:val="99"/>
    <w:unhideWhenUsed/>
    <w:rsid w:val="007B7A98"/>
    <w:rPr>
      <w:color w:val="0000FF"/>
      <w:u w:val="single"/>
    </w:rPr>
  </w:style>
  <w:style w:type="character" w:styleId="UnresolvedMention">
    <w:name w:val="Unresolved Mention"/>
    <w:basedOn w:val="DefaultParagraphFont"/>
    <w:uiPriority w:val="99"/>
    <w:semiHidden/>
    <w:unhideWhenUsed/>
    <w:rsid w:val="008F425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756977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microsoft.com/office/2007/relationships/hdphoto" Target="media/hdphoto2.wdp"/><Relationship Id="rId26" Type="http://schemas.openxmlformats.org/officeDocument/2006/relationships/image" Target="media/image80.png"/><Relationship Id="rId3" Type="http://schemas.openxmlformats.org/officeDocument/2006/relationships/customXml" Target="../customXml/item3.xml"/><Relationship Id="rId21" Type="http://schemas.openxmlformats.org/officeDocument/2006/relationships/hyperlink" Target="mailto:chisigmaepistoleus@gmail.com" TargetMode="External"/><Relationship Id="rId34" Type="http://schemas.openxmlformats.org/officeDocument/2006/relationships/fontTable" Target="fontTable.xml"/><Relationship Id="rId7" Type="http://schemas.openxmlformats.org/officeDocument/2006/relationships/settings" Target="settings.xml"/><Relationship Id="rId12" Type="http://schemas.microsoft.com/office/2007/relationships/hdphoto" Target="media/hdphoto1.wdp"/><Relationship Id="rId17" Type="http://schemas.openxmlformats.org/officeDocument/2006/relationships/image" Target="media/image6.png"/><Relationship Id="rId25" Type="http://schemas.openxmlformats.org/officeDocument/2006/relationships/image" Target="media/image9.png"/><Relationship Id="rId33"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70.png"/><Relationship Id="rId29" Type="http://schemas.microsoft.com/office/2007/relationships/hdphoto" Target="media/hdphoto3.wdp"/><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81.png"/><Relationship Id="rId32"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image" Target="media/image8.png"/><Relationship Id="rId28" Type="http://schemas.openxmlformats.org/officeDocument/2006/relationships/image" Target="media/image11.png"/><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image" Target="media/image110.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mailto:chisigmaepistoleus@gmail.com" TargetMode="External"/><Relationship Id="rId27" Type="http://schemas.openxmlformats.org/officeDocument/2006/relationships/image" Target="media/image10.png"/><Relationship Id="rId30" Type="http://schemas.openxmlformats.org/officeDocument/2006/relationships/image" Target="media/image12.png"/><Relationship Id="rId35" Type="http://schemas.openxmlformats.org/officeDocument/2006/relationships/theme" Target="theme/theme1.xml"/><Relationship Id="rId8" Type="http://schemas.openxmlformats.org/officeDocument/2006/relationships/webSettings" Target="webSettings.xml"/></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footer3.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sv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graham84309\AppData\Roaming\Microsoft\Templates\PTA%20newsletter.dotx" TargetMode="External"/></Relationships>
</file>

<file path=word/theme/theme1.xml><?xml version="1.0" encoding="utf-8"?>
<a:theme xmlns:a="http://schemas.openxmlformats.org/drawingml/2006/main" name="Office Theme">
  <a:themeElements>
    <a:clrScheme name="MSFT_newsletter 02">
      <a:dk1>
        <a:sysClr val="windowText" lastClr="000000"/>
      </a:dk1>
      <a:lt1>
        <a:sysClr val="window" lastClr="FFFFFF"/>
      </a:lt1>
      <a:dk2>
        <a:srgbClr val="0C0C0C"/>
      </a:dk2>
      <a:lt2>
        <a:srgbClr val="F2F2F2"/>
      </a:lt2>
      <a:accent1>
        <a:srgbClr val="FFC000"/>
      </a:accent1>
      <a:accent2>
        <a:srgbClr val="9A470E"/>
      </a:accent2>
      <a:accent3>
        <a:srgbClr val="7030A0"/>
      </a:accent3>
      <a:accent4>
        <a:srgbClr val="0038A8"/>
      </a:accent4>
      <a:accent5>
        <a:srgbClr val="002B82"/>
      </a:accent5>
      <a:accent6>
        <a:srgbClr val="611F63"/>
      </a:accent6>
      <a:hlink>
        <a:srgbClr val="002060"/>
      </a:hlink>
      <a:folHlink>
        <a:srgbClr val="954F72"/>
      </a:folHlink>
    </a:clrScheme>
    <a:fontScheme name="Custom 13">
      <a:majorFont>
        <a:latin typeface="Tahoma"/>
        <a:ea typeface=""/>
        <a:cs typeface=""/>
      </a:majorFont>
      <a:minorFont>
        <a:latin typeface="Tahom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A4CC3A-CB01-4D61-8703-0D25558C28B9}">
  <ds:schemaRefs>
    <ds:schemaRef ds:uri="http://schemas.microsoft.com/sharepoint/v3/contenttype/forms"/>
  </ds:schemaRefs>
</ds:datastoreItem>
</file>

<file path=customXml/itemProps2.xml><?xml version="1.0" encoding="utf-8"?>
<ds:datastoreItem xmlns:ds="http://schemas.openxmlformats.org/officeDocument/2006/customXml" ds:itemID="{DBE3A3BA-848B-4CEE-A012-2F2C91EEC8F6}">
  <ds:schemaRefs>
    <ds:schemaRef ds:uri="http://schemas.microsoft.com/office/2006/metadata/properties"/>
    <ds:schemaRef ds:uri="http://schemas.microsoft.com/office/infopath/2007/PartnerControls"/>
    <ds:schemaRef ds:uri="71af3243-3dd4-4a8d-8c0d-dd76da1f02a5"/>
  </ds:schemaRefs>
</ds:datastoreItem>
</file>

<file path=customXml/itemProps3.xml><?xml version="1.0" encoding="utf-8"?>
<ds:datastoreItem xmlns:ds="http://schemas.openxmlformats.org/officeDocument/2006/customXml" ds:itemID="{BC8462E3-0AD6-45A3-9F46-38CCE2A14DD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7F9FDB9-24FB-4F96-A9BE-201FF74696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PTA newsletter</Template>
  <TotalTime>0</TotalTime>
  <Pages>3</Pages>
  <Words>51</Words>
  <Characters>297</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2021-01-15T13:53:00Z</dcterms:created>
  <dcterms:modified xsi:type="dcterms:W3CDTF">2021-01-15T13:53:00Z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